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FC54" w14:textId="77777777" w:rsidR="00A4792D" w:rsidRPr="00453B86" w:rsidRDefault="00A4792D" w:rsidP="00A4792D">
      <w:pPr>
        <w:pStyle w:val="Titre"/>
      </w:pPr>
      <w:r>
        <w:t>Ateliers de médiation culturelle</w:t>
      </w:r>
    </w:p>
    <w:p w14:paraId="02E4F47E" w14:textId="67B016D9" w:rsidR="00A4792D" w:rsidRDefault="00A4792D" w:rsidP="00262268">
      <w:pPr>
        <w:pStyle w:val="Sous-titre"/>
        <w:spacing w:after="0"/>
      </w:pPr>
      <w:r>
        <w:t>Mesure de soutien au cachet des artistes</w:t>
      </w:r>
    </w:p>
    <w:p w14:paraId="0FAF63A0" w14:textId="0CE9E0FD" w:rsidR="00262268" w:rsidRDefault="00262268" w:rsidP="00262268">
      <w:pPr>
        <w:pStyle w:val="Titre1"/>
        <w:spacing w:before="240"/>
      </w:pPr>
      <w:r>
        <w:t>Formulaire de demande</w:t>
      </w:r>
    </w:p>
    <w:p w14:paraId="6D5D75AE" w14:textId="77777777" w:rsidR="00262268" w:rsidRPr="00262268" w:rsidRDefault="00262268" w:rsidP="00262268">
      <w:pPr>
        <w:spacing w:after="0"/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979"/>
        <w:gridCol w:w="3404"/>
        <w:gridCol w:w="1843"/>
        <w:gridCol w:w="2844"/>
      </w:tblGrid>
      <w:tr w:rsidR="00A4792D" w:rsidRPr="00303C2D" w14:paraId="3331DBDC" w14:textId="77777777" w:rsidTr="00B26A45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2"/>
          </w:tcPr>
          <w:p w14:paraId="6F4E8ADB" w14:textId="26F79645" w:rsidR="00A4792D" w:rsidRPr="00BF7F85" w:rsidRDefault="00A4792D" w:rsidP="00A4792D">
            <w:pPr>
              <w:pStyle w:val="Paragraphedeliste"/>
              <w:numPr>
                <w:ilvl w:val="0"/>
                <w:numId w:val="10"/>
              </w:num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</w:t>
            </w:r>
            <w:r w:rsidRPr="00BF7F85">
              <w:rPr>
                <w:b/>
                <w:color w:val="FFFFFF" w:themeColor="background1"/>
              </w:rPr>
              <w:t>dentification</w:t>
            </w:r>
            <w:r w:rsidR="00A66E70">
              <w:rPr>
                <w:b/>
                <w:color w:val="FFFFFF" w:themeColor="background1"/>
              </w:rPr>
              <w:t xml:space="preserve"> de l’artiste</w:t>
            </w:r>
          </w:p>
        </w:tc>
      </w:tr>
      <w:tr w:rsidR="00A4792D" w:rsidRPr="00303C2D" w14:paraId="64A3672F" w14:textId="77777777" w:rsidTr="00FF14B7">
        <w:trPr>
          <w:trHeight w:val="283"/>
        </w:trPr>
        <w:tc>
          <w:tcPr>
            <w:tcW w:w="983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2CC2F4DC" w14:textId="405EF66A" w:rsidR="00A4792D" w:rsidRPr="00FF14B7" w:rsidRDefault="00A4792D" w:rsidP="00B26A45">
            <w:pPr>
              <w:jc w:val="both"/>
              <w:rPr>
                <w:b/>
              </w:rPr>
            </w:pPr>
            <w:r w:rsidRPr="00303C2D">
              <w:rPr>
                <w:b/>
              </w:rPr>
              <w:t xml:space="preserve">Nom </w:t>
            </w:r>
            <w:r>
              <w:rPr>
                <w:b/>
              </w:rPr>
              <w:t>d</w:t>
            </w:r>
            <w:r w:rsidR="00FF14B7">
              <w:rPr>
                <w:b/>
              </w:rPr>
              <w:t>e l’artiste</w:t>
            </w:r>
          </w:p>
        </w:tc>
        <w:tc>
          <w:tcPr>
            <w:tcW w:w="4017" w:type="pct"/>
            <w:gridSpan w:val="3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4E3865BA" w14:textId="77777777" w:rsidR="00A4792D" w:rsidRPr="006C6ACD" w:rsidRDefault="00A4792D" w:rsidP="00B26A45">
            <w:pPr>
              <w:jc w:val="both"/>
              <w:rPr>
                <w:highlight w:val="lightGray"/>
              </w:rPr>
            </w:pPr>
          </w:p>
        </w:tc>
      </w:tr>
      <w:tr w:rsidR="00A4792D" w:rsidRPr="00303C2D" w14:paraId="032D8028" w14:textId="77777777" w:rsidTr="00FF14B7">
        <w:trPr>
          <w:trHeight w:val="283"/>
        </w:trPr>
        <w:tc>
          <w:tcPr>
            <w:tcW w:w="983" w:type="pct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4630005F" w14:textId="77777777" w:rsidR="00A4792D" w:rsidRPr="003F5A17" w:rsidRDefault="00A4792D" w:rsidP="00B26A45">
            <w:pPr>
              <w:jc w:val="both"/>
            </w:pPr>
            <w:r w:rsidRPr="00303C2D">
              <w:rPr>
                <w:b/>
              </w:rPr>
              <w:t xml:space="preserve">Adresse : </w:t>
            </w:r>
          </w:p>
        </w:tc>
        <w:tc>
          <w:tcPr>
            <w:tcW w:w="4017" w:type="pct"/>
            <w:gridSpan w:val="3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3A8B0AE3" w14:textId="77777777" w:rsidR="00A4792D" w:rsidRPr="003F5A17" w:rsidRDefault="00A4792D" w:rsidP="00B26A45">
            <w:pPr>
              <w:jc w:val="both"/>
            </w:pPr>
          </w:p>
        </w:tc>
      </w:tr>
      <w:tr w:rsidR="00A4792D" w:rsidRPr="00303C2D" w14:paraId="5B939AA6" w14:textId="77777777" w:rsidTr="00FF14B7">
        <w:trPr>
          <w:trHeight w:val="283"/>
        </w:trPr>
        <w:tc>
          <w:tcPr>
            <w:tcW w:w="983" w:type="pct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039A4245" w14:textId="77777777" w:rsidR="00A4792D" w:rsidRPr="003F5A17" w:rsidRDefault="00A4792D" w:rsidP="00B26A45">
            <w:pPr>
              <w:jc w:val="both"/>
            </w:pPr>
            <w:r w:rsidRPr="00303C2D">
              <w:rPr>
                <w:b/>
              </w:rPr>
              <w:t xml:space="preserve">Ville : </w:t>
            </w:r>
          </w:p>
        </w:tc>
        <w:tc>
          <w:tcPr>
            <w:tcW w:w="1690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D9D9D9" w:themeColor="background1" w:themeShade="D9"/>
              <w:right w:val="nil"/>
            </w:tcBorders>
          </w:tcPr>
          <w:p w14:paraId="4FED0C56" w14:textId="77777777" w:rsidR="00A4792D" w:rsidRPr="003F5A17" w:rsidRDefault="00A4792D" w:rsidP="00B26A45">
            <w:pPr>
              <w:jc w:val="both"/>
            </w:pPr>
          </w:p>
        </w:tc>
        <w:tc>
          <w:tcPr>
            <w:tcW w:w="915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53FF23B6" w14:textId="77777777" w:rsidR="00A4792D" w:rsidRPr="003F5A17" w:rsidRDefault="00A4792D" w:rsidP="00B26A45">
            <w:pPr>
              <w:jc w:val="both"/>
            </w:pPr>
            <w:r w:rsidRPr="00303C2D">
              <w:rPr>
                <w:b/>
              </w:rPr>
              <w:t>Code postal :</w:t>
            </w:r>
          </w:p>
        </w:tc>
        <w:tc>
          <w:tcPr>
            <w:tcW w:w="1413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7E09DDEC" w14:textId="77777777" w:rsidR="00A4792D" w:rsidRPr="003F5A17" w:rsidRDefault="00A4792D" w:rsidP="00B26A45">
            <w:pPr>
              <w:jc w:val="both"/>
            </w:pPr>
          </w:p>
        </w:tc>
      </w:tr>
      <w:tr w:rsidR="00A4792D" w:rsidRPr="00303C2D" w14:paraId="1FE3BBE8" w14:textId="77777777" w:rsidTr="00FF14B7">
        <w:trPr>
          <w:trHeight w:val="283"/>
        </w:trPr>
        <w:tc>
          <w:tcPr>
            <w:tcW w:w="983" w:type="pct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48A0AC25" w14:textId="77777777" w:rsidR="00A4792D" w:rsidRPr="003F5A17" w:rsidRDefault="00A4792D" w:rsidP="00B26A45">
            <w:pPr>
              <w:jc w:val="both"/>
            </w:pPr>
            <w:r w:rsidRPr="00303C2D">
              <w:rPr>
                <w:b/>
              </w:rPr>
              <w:t xml:space="preserve">Téléphone : </w:t>
            </w:r>
          </w:p>
        </w:tc>
        <w:tc>
          <w:tcPr>
            <w:tcW w:w="1690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D9D9D9" w:themeColor="background1" w:themeShade="D9"/>
              <w:right w:val="nil"/>
            </w:tcBorders>
          </w:tcPr>
          <w:p w14:paraId="56F8D91D" w14:textId="77777777" w:rsidR="00A4792D" w:rsidRPr="003F5A17" w:rsidRDefault="00A4792D" w:rsidP="00B26A45">
            <w:pPr>
              <w:jc w:val="both"/>
            </w:pPr>
          </w:p>
        </w:tc>
        <w:tc>
          <w:tcPr>
            <w:tcW w:w="915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23AE06ED" w14:textId="64C02ADE" w:rsidR="00A4792D" w:rsidRPr="00FF14B7" w:rsidRDefault="00FF14B7" w:rsidP="00B26A45">
            <w:pPr>
              <w:jc w:val="both"/>
              <w:rPr>
                <w:b/>
                <w:bCs/>
              </w:rPr>
            </w:pPr>
            <w:r w:rsidRPr="00FF14B7">
              <w:rPr>
                <w:b/>
                <w:bCs/>
              </w:rPr>
              <w:t>Téléphone autre :</w:t>
            </w:r>
          </w:p>
        </w:tc>
        <w:tc>
          <w:tcPr>
            <w:tcW w:w="1413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664C8052" w14:textId="77777777" w:rsidR="00A4792D" w:rsidRPr="003F5A17" w:rsidRDefault="00A4792D" w:rsidP="00B26A45">
            <w:pPr>
              <w:jc w:val="both"/>
            </w:pPr>
          </w:p>
        </w:tc>
      </w:tr>
      <w:tr w:rsidR="00A4792D" w:rsidRPr="00303C2D" w14:paraId="3765C4A2" w14:textId="77777777" w:rsidTr="004A0C0E">
        <w:trPr>
          <w:trHeight w:val="283"/>
        </w:trPr>
        <w:tc>
          <w:tcPr>
            <w:tcW w:w="983" w:type="pct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7EAC7F41" w14:textId="77777777" w:rsidR="00A4792D" w:rsidRPr="003F5A17" w:rsidRDefault="00A4792D" w:rsidP="00B26A45">
            <w:pPr>
              <w:jc w:val="both"/>
            </w:pPr>
            <w:r w:rsidRPr="00303C2D">
              <w:rPr>
                <w:b/>
              </w:rPr>
              <w:t xml:space="preserve">Courriel : </w:t>
            </w:r>
          </w:p>
        </w:tc>
        <w:tc>
          <w:tcPr>
            <w:tcW w:w="1690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000000" w:themeColor="text2"/>
              <w:right w:val="nil"/>
            </w:tcBorders>
          </w:tcPr>
          <w:p w14:paraId="3A9AE7DC" w14:textId="77777777" w:rsidR="00A4792D" w:rsidRPr="003F5A17" w:rsidRDefault="00A4792D" w:rsidP="00B26A45">
            <w:pPr>
              <w:jc w:val="both"/>
            </w:pPr>
          </w:p>
        </w:tc>
        <w:tc>
          <w:tcPr>
            <w:tcW w:w="915" w:type="pct"/>
            <w:tcBorders>
              <w:top w:val="single" w:sz="4" w:space="0" w:color="D9D9D9" w:themeColor="background1" w:themeShade="D9"/>
              <w:left w:val="nil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63BDB784" w14:textId="77777777" w:rsidR="00A4792D" w:rsidRPr="003F5A17" w:rsidRDefault="00A4792D" w:rsidP="00B26A45">
            <w:pPr>
              <w:jc w:val="both"/>
            </w:pPr>
            <w:r w:rsidRPr="00303C2D">
              <w:rPr>
                <w:b/>
              </w:rPr>
              <w:t xml:space="preserve">Site web : </w:t>
            </w:r>
          </w:p>
        </w:tc>
        <w:tc>
          <w:tcPr>
            <w:tcW w:w="1413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00361F92" w14:textId="77777777" w:rsidR="00A4792D" w:rsidRPr="003F5A17" w:rsidRDefault="00A4792D" w:rsidP="00B26A45">
            <w:pPr>
              <w:jc w:val="both"/>
            </w:pPr>
          </w:p>
        </w:tc>
      </w:tr>
      <w:tr w:rsidR="00A4792D" w:rsidRPr="00303C2D" w14:paraId="105E8541" w14:textId="77777777" w:rsidTr="004A0C0E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auto"/>
              <w:right w:val="single" w:sz="4" w:space="0" w:color="000000" w:themeColor="text2"/>
            </w:tcBorders>
            <w:shd w:val="clear" w:color="auto" w:fill="D9D9D9" w:themeFill="background1" w:themeFillShade="D9"/>
          </w:tcPr>
          <w:p w14:paraId="56355537" w14:textId="77777777" w:rsidR="00A4792D" w:rsidRDefault="00A4792D" w:rsidP="00B26A45">
            <w:pPr>
              <w:jc w:val="both"/>
              <w:rPr>
                <w:b/>
              </w:rPr>
            </w:pPr>
            <w:r>
              <w:rPr>
                <w:b/>
              </w:rPr>
              <w:t>Présentation du candidat :</w:t>
            </w:r>
          </w:p>
          <w:p w14:paraId="57130974" w14:textId="77777777" w:rsidR="00A4792D" w:rsidRPr="003F5A17" w:rsidRDefault="00B935A4" w:rsidP="00B26A45">
            <w:pPr>
              <w:jc w:val="both"/>
            </w:pPr>
            <w:sdt>
              <w:sdtPr>
                <w:rPr>
                  <w:bCs/>
                </w:rPr>
                <w:id w:val="-7428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A4792D">
              <w:rPr>
                <w:bCs/>
              </w:rPr>
              <w:t xml:space="preserve"> Vous pouvez remplacer cette section par le C.V. artistique de l’artiste.</w:t>
            </w:r>
          </w:p>
        </w:tc>
      </w:tr>
      <w:tr w:rsidR="00A4792D" w:rsidRPr="00303C2D" w14:paraId="2533B4B8" w14:textId="77777777" w:rsidTr="004A0C0E">
        <w:trPr>
          <w:trHeight w:val="226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152AC77D" w14:textId="77777777" w:rsidR="00A4792D" w:rsidRPr="003F5A17" w:rsidRDefault="00A4792D" w:rsidP="00B26A45">
            <w:pPr>
              <w:jc w:val="both"/>
            </w:pPr>
          </w:p>
        </w:tc>
      </w:tr>
    </w:tbl>
    <w:p w14:paraId="36BF9063" w14:textId="77777777" w:rsidR="00A66E70" w:rsidRDefault="00A66E70" w:rsidP="000E6CA3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483"/>
        <w:gridCol w:w="1645"/>
        <w:gridCol w:w="677"/>
        <w:gridCol w:w="973"/>
        <w:gridCol w:w="731"/>
        <w:gridCol w:w="916"/>
        <w:gridCol w:w="1645"/>
      </w:tblGrid>
      <w:tr w:rsidR="00A4792D" w:rsidRPr="00303C2D" w14:paraId="15155D86" w14:textId="77777777" w:rsidTr="007B491A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2"/>
          </w:tcPr>
          <w:p w14:paraId="6140FC21" w14:textId="13CC1E3B" w:rsidR="00A4792D" w:rsidRPr="00BF7F85" w:rsidRDefault="007B491A" w:rsidP="00A4792D">
            <w:pPr>
              <w:pStyle w:val="Paragraphedeliste"/>
              <w:numPr>
                <w:ilvl w:val="0"/>
                <w:numId w:val="10"/>
              </w:num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Détails </w:t>
            </w:r>
            <w:r w:rsidR="009C498D">
              <w:rPr>
                <w:b/>
                <w:color w:val="FFFFFF" w:themeColor="background1"/>
              </w:rPr>
              <w:t>de l’activité</w:t>
            </w:r>
          </w:p>
        </w:tc>
      </w:tr>
      <w:tr w:rsidR="00A4792D" w:rsidRPr="00303C2D" w14:paraId="3A99623A" w14:textId="77777777" w:rsidTr="007B491A">
        <w:trPr>
          <w:trHeight w:val="283"/>
        </w:trPr>
        <w:tc>
          <w:tcPr>
            <w:tcW w:w="1729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CCCCCC" w:themeColor="text2" w:themeTint="33"/>
              <w:right w:val="single" w:sz="4" w:space="0" w:color="CCCCCC" w:themeColor="text2" w:themeTint="33"/>
            </w:tcBorders>
          </w:tcPr>
          <w:p w14:paraId="6FB1A7DB" w14:textId="77777777" w:rsidR="00A4792D" w:rsidRPr="003F5A17" w:rsidRDefault="00A4792D" w:rsidP="00B26A45">
            <w:pPr>
              <w:jc w:val="both"/>
            </w:pPr>
            <w:r>
              <w:rPr>
                <w:b/>
              </w:rPr>
              <w:t xml:space="preserve">Titre de l’activité </w:t>
            </w:r>
            <w:r w:rsidRPr="00303C2D">
              <w:rPr>
                <w:b/>
              </w:rPr>
              <w:t xml:space="preserve">: </w:t>
            </w:r>
          </w:p>
        </w:tc>
        <w:tc>
          <w:tcPr>
            <w:tcW w:w="3271" w:type="pct"/>
            <w:gridSpan w:val="6"/>
            <w:tcBorders>
              <w:top w:val="single" w:sz="4" w:space="0" w:color="000000" w:themeColor="text2"/>
              <w:left w:val="single" w:sz="4" w:space="0" w:color="CCCCCC" w:themeColor="text2" w:themeTint="33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0D817605" w14:textId="77777777" w:rsidR="00A4792D" w:rsidRPr="001F4818" w:rsidRDefault="00A4792D" w:rsidP="00B26A45">
            <w:pPr>
              <w:jc w:val="both"/>
            </w:pPr>
          </w:p>
        </w:tc>
      </w:tr>
      <w:tr w:rsidR="00A4792D" w:rsidRPr="00303C2D" w14:paraId="6B4067CB" w14:textId="77777777" w:rsidTr="007B491A">
        <w:trPr>
          <w:trHeight w:val="283"/>
        </w:trPr>
        <w:tc>
          <w:tcPr>
            <w:tcW w:w="1729" w:type="pct"/>
            <w:vMerge w:val="restart"/>
            <w:tcBorders>
              <w:top w:val="single" w:sz="4" w:space="0" w:color="CCCCCC" w:themeColor="text2" w:themeTint="33"/>
              <w:left w:val="single" w:sz="4" w:space="0" w:color="000000" w:themeColor="text2"/>
              <w:right w:val="single" w:sz="4" w:space="0" w:color="CCCCCC" w:themeColor="text2" w:themeTint="33"/>
            </w:tcBorders>
          </w:tcPr>
          <w:p w14:paraId="295A1EB1" w14:textId="09DF11EA" w:rsidR="00A4792D" w:rsidRDefault="00FF14B7" w:rsidP="00B26A45">
            <w:pPr>
              <w:jc w:val="both"/>
              <w:rPr>
                <w:b/>
              </w:rPr>
            </w:pPr>
            <w:r>
              <w:rPr>
                <w:b/>
              </w:rPr>
              <w:t>Secteur d’activité</w:t>
            </w:r>
            <w:r w:rsidR="00A4792D">
              <w:rPr>
                <w:b/>
              </w:rPr>
              <w:t> :</w:t>
            </w:r>
          </w:p>
        </w:tc>
        <w:tc>
          <w:tcPr>
            <w:tcW w:w="1153" w:type="pct"/>
            <w:gridSpan w:val="2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D9D9D9" w:themeColor="background1" w:themeShade="D9"/>
              <w:right w:val="nil"/>
            </w:tcBorders>
          </w:tcPr>
          <w:p w14:paraId="01583B0E" w14:textId="77777777" w:rsidR="00A4792D" w:rsidRPr="00D748B1" w:rsidRDefault="00B935A4" w:rsidP="00B26A45">
            <w:pPr>
              <w:jc w:val="both"/>
            </w:pPr>
            <w:sdt>
              <w:sdtPr>
                <w:id w:val="-6965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792D" w:rsidRPr="00D748B1">
              <w:t xml:space="preserve"> Arts visuels</w:t>
            </w:r>
          </w:p>
        </w:tc>
        <w:tc>
          <w:tcPr>
            <w:tcW w:w="846" w:type="pct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D9D9D9" w:themeColor="background1" w:themeShade="D9"/>
              <w:right w:val="nil"/>
            </w:tcBorders>
          </w:tcPr>
          <w:p w14:paraId="30DE37E4" w14:textId="77777777" w:rsidR="00A4792D" w:rsidRPr="00D748B1" w:rsidRDefault="00B935A4" w:rsidP="00B26A45">
            <w:pPr>
              <w:jc w:val="both"/>
            </w:pPr>
            <w:sdt>
              <w:sdtPr>
                <w:rPr>
                  <w:rFonts w:cstheme="minorHAnsi"/>
                </w:rPr>
                <w:id w:val="-22630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 w:rsidRPr="00D748B1">
              <w:rPr>
                <w:rFonts w:cstheme="minorHAnsi"/>
              </w:rPr>
              <w:t xml:space="preserve"> Métiers d’art</w:t>
            </w:r>
          </w:p>
        </w:tc>
        <w:tc>
          <w:tcPr>
            <w:tcW w:w="1272" w:type="pct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5812FB52" w14:textId="77777777" w:rsidR="00A4792D" w:rsidRPr="00D748B1" w:rsidRDefault="00B935A4" w:rsidP="00B26A45">
            <w:pPr>
              <w:jc w:val="both"/>
            </w:pPr>
            <w:sdt>
              <w:sdtPr>
                <w:rPr>
                  <w:rFonts w:cstheme="minorHAnsi"/>
                </w:rPr>
                <w:id w:val="-141239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 w:rsidRPr="00D748B1">
              <w:rPr>
                <w:rFonts w:cstheme="minorHAnsi"/>
              </w:rPr>
              <w:t xml:space="preserve"> </w:t>
            </w:r>
            <w:r w:rsidR="00A4792D" w:rsidRPr="00D748B1">
              <w:t>Arts de la scène</w:t>
            </w:r>
          </w:p>
        </w:tc>
      </w:tr>
      <w:tr w:rsidR="00A4792D" w:rsidRPr="00303C2D" w14:paraId="5725B9D9" w14:textId="77777777" w:rsidTr="007B491A">
        <w:trPr>
          <w:trHeight w:val="283"/>
        </w:trPr>
        <w:tc>
          <w:tcPr>
            <w:tcW w:w="1729" w:type="pct"/>
            <w:vMerge/>
            <w:tcBorders>
              <w:left w:val="single" w:sz="4" w:space="0" w:color="000000" w:themeColor="text2"/>
              <w:right w:val="single" w:sz="4" w:space="0" w:color="CCCCCC" w:themeColor="text2" w:themeTint="33"/>
            </w:tcBorders>
          </w:tcPr>
          <w:p w14:paraId="20DAC797" w14:textId="77777777" w:rsidR="00A4792D" w:rsidRDefault="00A4792D" w:rsidP="00B26A45">
            <w:pPr>
              <w:jc w:val="both"/>
              <w:rPr>
                <w:b/>
              </w:rPr>
            </w:pPr>
          </w:p>
        </w:tc>
        <w:tc>
          <w:tcPr>
            <w:tcW w:w="1153" w:type="pct"/>
            <w:gridSpan w:val="2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D9D9D9" w:themeColor="background1" w:themeShade="D9"/>
              <w:right w:val="nil"/>
            </w:tcBorders>
          </w:tcPr>
          <w:p w14:paraId="0427B49D" w14:textId="77777777" w:rsidR="00A4792D" w:rsidRPr="00D748B1" w:rsidRDefault="00B935A4" w:rsidP="00B26A45">
            <w:pPr>
              <w:jc w:val="both"/>
            </w:pPr>
            <w:sdt>
              <w:sdtPr>
                <w:id w:val="59298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792D" w:rsidRPr="00D748B1">
              <w:t xml:space="preserve"> Lettres et littérature</w:t>
            </w:r>
          </w:p>
        </w:tc>
        <w:tc>
          <w:tcPr>
            <w:tcW w:w="846" w:type="pct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D9D9D9" w:themeColor="background1" w:themeShade="D9"/>
              <w:right w:val="nil"/>
            </w:tcBorders>
          </w:tcPr>
          <w:p w14:paraId="0248ACD4" w14:textId="77777777" w:rsidR="00A4792D" w:rsidRPr="00D748B1" w:rsidRDefault="00B935A4" w:rsidP="00B26A45">
            <w:pPr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83999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 w:rsidRPr="00D748B1">
              <w:rPr>
                <w:rFonts w:cstheme="minorHAnsi"/>
              </w:rPr>
              <w:t xml:space="preserve"> Éducation</w:t>
            </w:r>
          </w:p>
        </w:tc>
        <w:tc>
          <w:tcPr>
            <w:tcW w:w="1272" w:type="pct"/>
            <w:gridSpan w:val="2"/>
            <w:tcBorders>
              <w:top w:val="single" w:sz="4" w:space="0" w:color="CCCCCC" w:themeColor="text2" w:themeTint="33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391AE090" w14:textId="77777777" w:rsidR="00A4792D" w:rsidRPr="00D748B1" w:rsidRDefault="00B935A4" w:rsidP="00B26A45">
            <w:pPr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0324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 w:rsidRPr="00D748B1">
              <w:rPr>
                <w:rFonts w:cstheme="minorHAnsi"/>
              </w:rPr>
              <w:t xml:space="preserve"> Histoire et patrimoine</w:t>
            </w:r>
          </w:p>
        </w:tc>
      </w:tr>
      <w:tr w:rsidR="00A4792D" w:rsidRPr="00303C2D" w14:paraId="6CC37EC9" w14:textId="77777777" w:rsidTr="007B491A">
        <w:trPr>
          <w:trHeight w:val="283"/>
        </w:trPr>
        <w:tc>
          <w:tcPr>
            <w:tcW w:w="1729" w:type="pct"/>
            <w:vMerge/>
            <w:tcBorders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5D5799E3" w14:textId="77777777" w:rsidR="00A4792D" w:rsidRDefault="00A4792D" w:rsidP="00B26A45">
            <w:pPr>
              <w:jc w:val="both"/>
              <w:rPr>
                <w:b/>
              </w:rPr>
            </w:pPr>
          </w:p>
        </w:tc>
        <w:tc>
          <w:tcPr>
            <w:tcW w:w="1153" w:type="pct"/>
            <w:gridSpan w:val="2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D9D9D9" w:themeColor="background1" w:themeShade="D9"/>
              <w:right w:val="nil"/>
            </w:tcBorders>
          </w:tcPr>
          <w:p w14:paraId="04B7946D" w14:textId="77777777" w:rsidR="00A4792D" w:rsidRPr="00D748B1" w:rsidRDefault="00B935A4" w:rsidP="00B26A45">
            <w:pPr>
              <w:jc w:val="both"/>
            </w:pPr>
            <w:sdt>
              <w:sdtPr>
                <w:rPr>
                  <w:rFonts w:cstheme="minorHAnsi"/>
                </w:rPr>
                <w:id w:val="199005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 w:rsidRPr="00D748B1">
              <w:rPr>
                <w:rFonts w:cstheme="minorHAnsi"/>
              </w:rPr>
              <w:t xml:space="preserve"> Arts numériques</w:t>
            </w:r>
          </w:p>
        </w:tc>
        <w:tc>
          <w:tcPr>
            <w:tcW w:w="2117" w:type="pct"/>
            <w:gridSpan w:val="4"/>
            <w:tcBorders>
              <w:top w:val="single" w:sz="4" w:space="0" w:color="CCCCCC" w:themeColor="text2" w:themeTint="33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11C5CFD9" w14:textId="77777777" w:rsidR="00A4792D" w:rsidRPr="00D748B1" w:rsidRDefault="00B935A4" w:rsidP="00B26A45">
            <w:pPr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0239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 w:rsidRPr="00D748B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 w:rsidRPr="00D748B1">
              <w:rPr>
                <w:rFonts w:cstheme="minorHAnsi"/>
              </w:rPr>
              <w:t xml:space="preserve"> Médias et communications</w:t>
            </w:r>
          </w:p>
        </w:tc>
      </w:tr>
      <w:tr w:rsidR="00A4792D" w:rsidRPr="00303C2D" w14:paraId="2178409B" w14:textId="77777777" w:rsidTr="007B491A">
        <w:trPr>
          <w:trHeight w:val="283"/>
        </w:trPr>
        <w:tc>
          <w:tcPr>
            <w:tcW w:w="1729" w:type="pct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22E3E5C0" w14:textId="5D605B02" w:rsidR="00A4792D" w:rsidRDefault="00FF14B7" w:rsidP="00B26A45">
            <w:pPr>
              <w:jc w:val="both"/>
              <w:rPr>
                <w:b/>
              </w:rPr>
            </w:pPr>
            <w:r>
              <w:rPr>
                <w:b/>
              </w:rPr>
              <w:t>Date de présentation</w:t>
            </w:r>
            <w:r w:rsidR="00A4792D">
              <w:rPr>
                <w:b/>
              </w:rPr>
              <w:t xml:space="preserve"> :</w:t>
            </w:r>
          </w:p>
        </w:tc>
        <w:tc>
          <w:tcPr>
            <w:tcW w:w="3271" w:type="pct"/>
            <w:gridSpan w:val="6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1BF1ACA0" w14:textId="77777777" w:rsidR="00A4792D" w:rsidRPr="001F4818" w:rsidRDefault="00A4792D" w:rsidP="00B26A45">
            <w:pPr>
              <w:jc w:val="both"/>
            </w:pPr>
          </w:p>
        </w:tc>
      </w:tr>
      <w:tr w:rsidR="00A4792D" w:rsidRPr="00303C2D" w14:paraId="547889DB" w14:textId="77777777" w:rsidTr="007B491A">
        <w:trPr>
          <w:trHeight w:val="283"/>
        </w:trPr>
        <w:tc>
          <w:tcPr>
            <w:tcW w:w="1729" w:type="pct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1D5342EB" w14:textId="5DA5F56E" w:rsidR="00A4792D" w:rsidRDefault="00FF14B7" w:rsidP="00B26A45">
            <w:pPr>
              <w:jc w:val="both"/>
              <w:rPr>
                <w:b/>
              </w:rPr>
            </w:pPr>
            <w:r>
              <w:rPr>
                <w:b/>
              </w:rPr>
              <w:t>Lieu de présentation</w:t>
            </w:r>
            <w:r w:rsidR="009C535C">
              <w:rPr>
                <w:b/>
              </w:rPr>
              <w:t xml:space="preserve"> (partenaire)</w:t>
            </w:r>
            <w:r>
              <w:rPr>
                <w:b/>
              </w:rPr>
              <w:t> :</w:t>
            </w:r>
          </w:p>
        </w:tc>
        <w:tc>
          <w:tcPr>
            <w:tcW w:w="3271" w:type="pct"/>
            <w:gridSpan w:val="6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1E3AE539" w14:textId="77777777" w:rsidR="00A4792D" w:rsidRPr="001F4818" w:rsidRDefault="00A4792D" w:rsidP="00B26A45">
            <w:pPr>
              <w:jc w:val="both"/>
            </w:pPr>
          </w:p>
        </w:tc>
      </w:tr>
      <w:tr w:rsidR="00A4792D" w:rsidRPr="00303C2D" w14:paraId="0140A7B5" w14:textId="77777777" w:rsidTr="007B491A">
        <w:trPr>
          <w:trHeight w:val="283"/>
        </w:trPr>
        <w:tc>
          <w:tcPr>
            <w:tcW w:w="1729" w:type="pct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2F4D81B5" w14:textId="20A8F32B" w:rsidR="00A4792D" w:rsidRDefault="004A0C0E" w:rsidP="00B26A45">
            <w:pPr>
              <w:jc w:val="both"/>
              <w:rPr>
                <w:b/>
              </w:rPr>
            </w:pPr>
            <w:r>
              <w:rPr>
                <w:b/>
              </w:rPr>
              <w:t>Heures de présentation</w:t>
            </w:r>
            <w:r w:rsidR="00A4792D">
              <w:rPr>
                <w:b/>
              </w:rPr>
              <w:t> :</w:t>
            </w:r>
          </w:p>
        </w:tc>
        <w:tc>
          <w:tcPr>
            <w:tcW w:w="3271" w:type="pct"/>
            <w:gridSpan w:val="6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CCCCCC" w:themeColor="text2" w:themeTint="33"/>
              <w:right w:val="single" w:sz="4" w:space="0" w:color="000000" w:themeColor="text2"/>
            </w:tcBorders>
          </w:tcPr>
          <w:p w14:paraId="4B75CCDA" w14:textId="77777777" w:rsidR="00A4792D" w:rsidRPr="001F4818" w:rsidRDefault="00A4792D" w:rsidP="00B26A45">
            <w:pPr>
              <w:jc w:val="both"/>
            </w:pPr>
          </w:p>
        </w:tc>
      </w:tr>
      <w:tr w:rsidR="00A4792D" w:rsidRPr="00303C2D" w14:paraId="74268208" w14:textId="77777777" w:rsidTr="007B491A">
        <w:trPr>
          <w:trHeight w:val="283"/>
        </w:trPr>
        <w:tc>
          <w:tcPr>
            <w:tcW w:w="1729" w:type="pct"/>
            <w:tcBorders>
              <w:top w:val="single" w:sz="4" w:space="0" w:color="CCCCCC" w:themeColor="text2" w:themeTint="33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CCCCCC" w:themeColor="text2" w:themeTint="33"/>
            </w:tcBorders>
          </w:tcPr>
          <w:p w14:paraId="286E7C6F" w14:textId="45040B0A" w:rsidR="00A4792D" w:rsidRDefault="00A4792D" w:rsidP="00B26A45">
            <w:pPr>
              <w:jc w:val="both"/>
              <w:rPr>
                <w:b/>
              </w:rPr>
            </w:pPr>
            <w:r>
              <w:rPr>
                <w:b/>
              </w:rPr>
              <w:t>Nombre de participants</w:t>
            </w:r>
            <w:r w:rsidR="004A0C0E">
              <w:rPr>
                <w:b/>
              </w:rPr>
              <w:t xml:space="preserve"> prévus</w:t>
            </w:r>
            <w:r>
              <w:rPr>
                <w:b/>
              </w:rPr>
              <w:t> :</w:t>
            </w:r>
          </w:p>
        </w:tc>
        <w:tc>
          <w:tcPr>
            <w:tcW w:w="1636" w:type="pct"/>
            <w:gridSpan w:val="3"/>
            <w:tcBorders>
              <w:top w:val="single" w:sz="4" w:space="0" w:color="CCCCCC" w:themeColor="text2" w:themeTint="33"/>
              <w:left w:val="single" w:sz="4" w:space="0" w:color="CCCCCC" w:themeColor="text2" w:themeTint="33"/>
              <w:bottom w:val="single" w:sz="4" w:space="0" w:color="D9D9D9" w:themeColor="background1" w:themeShade="D9"/>
              <w:right w:val="nil"/>
            </w:tcBorders>
          </w:tcPr>
          <w:p w14:paraId="31A87236" w14:textId="77777777" w:rsidR="00A4792D" w:rsidRPr="001F4818" w:rsidRDefault="00A4792D" w:rsidP="00B26A45">
            <w:pPr>
              <w:jc w:val="both"/>
            </w:pPr>
            <w:r>
              <w:t xml:space="preserve">Minimal : </w:t>
            </w:r>
          </w:p>
        </w:tc>
        <w:tc>
          <w:tcPr>
            <w:tcW w:w="1635" w:type="pct"/>
            <w:gridSpan w:val="3"/>
            <w:tcBorders>
              <w:top w:val="single" w:sz="4" w:space="0" w:color="CCCCCC" w:themeColor="text2" w:themeTint="33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26325653" w14:textId="77777777" w:rsidR="00A4792D" w:rsidRPr="001F4818" w:rsidRDefault="00A4792D" w:rsidP="00B26A45">
            <w:pPr>
              <w:jc w:val="both"/>
            </w:pPr>
            <w:r>
              <w:t xml:space="preserve">Maximal : </w:t>
            </w:r>
          </w:p>
        </w:tc>
      </w:tr>
      <w:tr w:rsidR="00A4792D" w:rsidRPr="00303C2D" w14:paraId="320D26B2" w14:textId="77777777" w:rsidTr="007B491A">
        <w:trPr>
          <w:trHeight w:val="283"/>
        </w:trPr>
        <w:tc>
          <w:tcPr>
            <w:tcW w:w="1729" w:type="pct"/>
            <w:vMerge w:val="restart"/>
            <w:tcBorders>
              <w:top w:val="single" w:sz="4" w:space="0" w:color="D9D9D9" w:themeColor="background1" w:themeShade="D9"/>
              <w:left w:val="single" w:sz="4" w:space="0" w:color="000000" w:themeColor="text2"/>
              <w:right w:val="single" w:sz="4" w:space="0" w:color="CCCCCC" w:themeColor="text2" w:themeTint="33"/>
            </w:tcBorders>
          </w:tcPr>
          <w:p w14:paraId="0457673B" w14:textId="77777777" w:rsidR="00A4792D" w:rsidRDefault="00A4792D" w:rsidP="00B26A45">
            <w:pPr>
              <w:jc w:val="both"/>
              <w:rPr>
                <w:b/>
              </w:rPr>
            </w:pPr>
            <w:r>
              <w:rPr>
                <w:b/>
              </w:rPr>
              <w:t>Clientèle cible :</w:t>
            </w:r>
          </w:p>
        </w:tc>
        <w:tc>
          <w:tcPr>
            <w:tcW w:w="817" w:type="pct"/>
            <w:tcBorders>
              <w:top w:val="single" w:sz="4" w:space="0" w:color="D9D9D9" w:themeColor="background1" w:themeShade="D9"/>
              <w:left w:val="single" w:sz="4" w:space="0" w:color="CCCCCC" w:themeColor="text2" w:themeTint="33"/>
              <w:bottom w:val="nil"/>
              <w:right w:val="nil"/>
            </w:tcBorders>
          </w:tcPr>
          <w:p w14:paraId="281FF71C" w14:textId="77777777" w:rsidR="00A4792D" w:rsidRPr="003F5A17" w:rsidRDefault="00B935A4" w:rsidP="00B26A45">
            <w:pPr>
              <w:jc w:val="both"/>
            </w:pPr>
            <w:sdt>
              <w:sdtPr>
                <w:id w:val="-30339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792D">
              <w:t xml:space="preserve"> Enfants</w:t>
            </w:r>
          </w:p>
        </w:tc>
        <w:tc>
          <w:tcPr>
            <w:tcW w:w="818" w:type="pct"/>
            <w:gridSpan w:val="2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6D57BB3F" w14:textId="77777777" w:rsidR="00A4792D" w:rsidRPr="003F5A17" w:rsidRDefault="00B935A4" w:rsidP="00B26A45">
            <w:pPr>
              <w:jc w:val="both"/>
            </w:pPr>
            <w:sdt>
              <w:sdtPr>
                <w:rPr>
                  <w:rFonts w:cstheme="minorHAnsi"/>
                </w:rPr>
                <w:id w:val="53886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>
              <w:rPr>
                <w:rFonts w:cstheme="minorHAnsi"/>
              </w:rPr>
              <w:t xml:space="preserve"> </w:t>
            </w:r>
            <w:r w:rsidR="00A4792D">
              <w:t>Adolescents</w:t>
            </w:r>
          </w:p>
        </w:tc>
        <w:tc>
          <w:tcPr>
            <w:tcW w:w="818" w:type="pct"/>
            <w:gridSpan w:val="2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14:paraId="59B74411" w14:textId="77777777" w:rsidR="00A4792D" w:rsidRPr="003F5A17" w:rsidRDefault="00B935A4" w:rsidP="00B26A45">
            <w:pPr>
              <w:jc w:val="both"/>
            </w:pPr>
            <w:sdt>
              <w:sdtPr>
                <w:rPr>
                  <w:rFonts w:cstheme="minorHAnsi"/>
                </w:rPr>
                <w:id w:val="40442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>
              <w:rPr>
                <w:rFonts w:cstheme="minorHAnsi"/>
              </w:rPr>
              <w:t xml:space="preserve"> </w:t>
            </w:r>
            <w:r w:rsidR="00A4792D">
              <w:t>Adultes</w:t>
            </w:r>
          </w:p>
        </w:tc>
        <w:tc>
          <w:tcPr>
            <w:tcW w:w="817" w:type="pct"/>
            <w:tcBorders>
              <w:top w:val="single" w:sz="4" w:space="0" w:color="D9D9D9" w:themeColor="background1" w:themeShade="D9"/>
              <w:left w:val="nil"/>
              <w:bottom w:val="nil"/>
              <w:right w:val="single" w:sz="4" w:space="0" w:color="000000" w:themeColor="text2"/>
            </w:tcBorders>
          </w:tcPr>
          <w:p w14:paraId="66BB1478" w14:textId="77777777" w:rsidR="00A4792D" w:rsidRPr="003F5A17" w:rsidRDefault="00B935A4" w:rsidP="00B26A45">
            <w:pPr>
              <w:jc w:val="both"/>
            </w:pPr>
            <w:sdt>
              <w:sdtPr>
                <w:rPr>
                  <w:rFonts w:cstheme="minorHAnsi"/>
                </w:rPr>
                <w:id w:val="210691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4792D">
              <w:rPr>
                <w:rFonts w:cstheme="minorHAnsi"/>
              </w:rPr>
              <w:t xml:space="preserve"> </w:t>
            </w:r>
            <w:r w:rsidR="00A4792D">
              <w:t>Aînés</w:t>
            </w:r>
          </w:p>
        </w:tc>
      </w:tr>
      <w:tr w:rsidR="00A4792D" w:rsidRPr="00303C2D" w14:paraId="7E8DE6A7" w14:textId="77777777" w:rsidTr="007B491A">
        <w:trPr>
          <w:trHeight w:val="283"/>
        </w:trPr>
        <w:tc>
          <w:tcPr>
            <w:tcW w:w="1729" w:type="pct"/>
            <w:vMerge/>
            <w:tcBorders>
              <w:left w:val="single" w:sz="4" w:space="0" w:color="000000" w:themeColor="text2"/>
              <w:bottom w:val="single" w:sz="4" w:space="0" w:color="000000" w:themeColor="text2"/>
              <w:right w:val="single" w:sz="4" w:space="0" w:color="CCCCCC" w:themeColor="text2" w:themeTint="33"/>
            </w:tcBorders>
          </w:tcPr>
          <w:p w14:paraId="3D92521B" w14:textId="77777777" w:rsidR="00A4792D" w:rsidRDefault="00A4792D" w:rsidP="00B26A45">
            <w:pPr>
              <w:jc w:val="both"/>
              <w:rPr>
                <w:b/>
              </w:rPr>
            </w:pPr>
          </w:p>
        </w:tc>
        <w:tc>
          <w:tcPr>
            <w:tcW w:w="3271" w:type="pct"/>
            <w:gridSpan w:val="6"/>
            <w:tcBorders>
              <w:top w:val="nil"/>
              <w:left w:val="single" w:sz="4" w:space="0" w:color="CCCCCC" w:themeColor="text2" w:themeTint="33"/>
              <w:bottom w:val="single" w:sz="4" w:space="0" w:color="000000" w:themeColor="text2"/>
              <w:right w:val="single" w:sz="4" w:space="0" w:color="000000" w:themeColor="text2"/>
            </w:tcBorders>
          </w:tcPr>
          <w:p w14:paraId="3164AEAD" w14:textId="77777777" w:rsidR="00A4792D" w:rsidRDefault="00B935A4" w:rsidP="00B26A45">
            <w:pPr>
              <w:jc w:val="both"/>
            </w:pPr>
            <w:sdt>
              <w:sdtPr>
                <w:id w:val="55097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792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792D">
              <w:t xml:space="preserve"> Autres, précisez : </w:t>
            </w:r>
          </w:p>
        </w:tc>
      </w:tr>
    </w:tbl>
    <w:p w14:paraId="6229772A" w14:textId="77777777" w:rsidR="007B491A" w:rsidRDefault="007B491A"/>
    <w:p w14:paraId="3F490327" w14:textId="77777777" w:rsidR="007B491A" w:rsidRDefault="007B491A"/>
    <w:p w14:paraId="0D0D350C" w14:textId="77777777" w:rsidR="007B491A" w:rsidRDefault="007B491A"/>
    <w:p w14:paraId="212C5F05" w14:textId="77777777" w:rsidR="007B491A" w:rsidRDefault="007B491A"/>
    <w:tbl>
      <w:tblPr>
        <w:tblStyle w:val="Grilledutableau"/>
        <w:tblW w:w="5003" w:type="pct"/>
        <w:tblLook w:val="04A0" w:firstRow="1" w:lastRow="0" w:firstColumn="1" w:lastColumn="0" w:noHBand="0" w:noVBand="1"/>
      </w:tblPr>
      <w:tblGrid>
        <w:gridCol w:w="10076"/>
      </w:tblGrid>
      <w:tr w:rsidR="00A4792D" w:rsidRPr="00303C2D" w14:paraId="59504735" w14:textId="77777777" w:rsidTr="007B491A">
        <w:trPr>
          <w:trHeight w:val="283"/>
        </w:trPr>
        <w:tc>
          <w:tcPr>
            <w:tcW w:w="5000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auto"/>
              <w:right w:val="single" w:sz="4" w:space="0" w:color="000000" w:themeColor="text2"/>
            </w:tcBorders>
            <w:shd w:val="clear" w:color="auto" w:fill="000000" w:themeFill="text1"/>
          </w:tcPr>
          <w:p w14:paraId="24D6A3A2" w14:textId="6514B31A" w:rsidR="00A4792D" w:rsidRPr="007B491A" w:rsidRDefault="007B491A" w:rsidP="007B491A">
            <w:pPr>
              <w:pStyle w:val="Paragraphedeliste"/>
              <w:numPr>
                <w:ilvl w:val="0"/>
                <w:numId w:val="10"/>
              </w:numPr>
              <w:jc w:val="both"/>
              <w:rPr>
                <w:b/>
              </w:rPr>
            </w:pPr>
            <w:r>
              <w:rPr>
                <w:b/>
              </w:rPr>
              <w:lastRenderedPageBreak/>
              <w:t>Description de l’activité</w:t>
            </w:r>
          </w:p>
        </w:tc>
      </w:tr>
      <w:tr w:rsidR="007B491A" w:rsidRPr="00303C2D" w14:paraId="613751D1" w14:textId="77777777" w:rsidTr="004A0C0E">
        <w:trPr>
          <w:trHeight w:val="283"/>
        </w:trPr>
        <w:tc>
          <w:tcPr>
            <w:tcW w:w="5000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auto"/>
              <w:right w:val="single" w:sz="4" w:space="0" w:color="000000" w:themeColor="text2"/>
            </w:tcBorders>
            <w:shd w:val="clear" w:color="auto" w:fill="D9D9D9" w:themeFill="background1" w:themeFillShade="D9"/>
          </w:tcPr>
          <w:p w14:paraId="658CAF8B" w14:textId="7AC00846" w:rsidR="007B491A" w:rsidRDefault="007B491A" w:rsidP="00B26A45">
            <w:pPr>
              <w:jc w:val="both"/>
              <w:rPr>
                <w:b/>
              </w:rPr>
            </w:pPr>
            <w:r>
              <w:rPr>
                <w:b/>
              </w:rPr>
              <w:t>Déroulement de l’activité</w:t>
            </w:r>
            <w:r w:rsidR="00E651BB">
              <w:rPr>
                <w:b/>
              </w:rPr>
              <w:t xml:space="preserve"> et </w:t>
            </w:r>
            <w:r>
              <w:rPr>
                <w:b/>
              </w:rPr>
              <w:t>description des t</w:t>
            </w:r>
            <w:r w:rsidRPr="00C11E72">
              <w:rPr>
                <w:b/>
              </w:rPr>
              <w:t>echniques de médiation culturelle utilisées</w:t>
            </w:r>
            <w:r w:rsidR="00E651BB">
              <w:rPr>
                <w:b/>
              </w:rPr>
              <w:t> :</w:t>
            </w:r>
          </w:p>
        </w:tc>
      </w:tr>
      <w:tr w:rsidR="00A4792D" w:rsidRPr="00303C2D" w14:paraId="643313E6" w14:textId="77777777" w:rsidTr="004A0C0E">
        <w:trPr>
          <w:trHeight w:val="2268"/>
        </w:trPr>
        <w:tc>
          <w:tcPr>
            <w:tcW w:w="5000" w:type="pct"/>
            <w:tcBorders>
              <w:top w:val="single" w:sz="4" w:space="0" w:color="auto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</w:tcPr>
          <w:p w14:paraId="77C88F6C" w14:textId="77777777" w:rsidR="00A4792D" w:rsidRDefault="00A4792D" w:rsidP="00B26A45">
            <w:pPr>
              <w:jc w:val="both"/>
              <w:rPr>
                <w:b/>
              </w:rPr>
            </w:pPr>
          </w:p>
        </w:tc>
      </w:tr>
      <w:tr w:rsidR="00A4792D" w:rsidRPr="00303C2D" w14:paraId="03B35D84" w14:textId="77777777" w:rsidTr="004A0C0E">
        <w:trPr>
          <w:trHeight w:val="283"/>
        </w:trPr>
        <w:tc>
          <w:tcPr>
            <w:tcW w:w="5000" w:type="pct"/>
            <w:shd w:val="clear" w:color="auto" w:fill="D9D9D9" w:themeFill="background1" w:themeFillShade="D9"/>
          </w:tcPr>
          <w:p w14:paraId="5023AD12" w14:textId="57314291" w:rsidR="00A4792D" w:rsidRPr="00C0771B" w:rsidRDefault="00A4792D" w:rsidP="00B26A45">
            <w:pPr>
              <w:jc w:val="both"/>
              <w:rPr>
                <w:b/>
              </w:rPr>
            </w:pPr>
            <w:r w:rsidRPr="00C0771B">
              <w:rPr>
                <w:b/>
              </w:rPr>
              <w:t>Objectifs de l’a</w:t>
            </w:r>
            <w:r>
              <w:rPr>
                <w:b/>
              </w:rPr>
              <w:t>ctivité</w:t>
            </w:r>
            <w:r w:rsidR="004A0C0E">
              <w:rPr>
                <w:b/>
              </w:rPr>
              <w:t> :</w:t>
            </w:r>
          </w:p>
        </w:tc>
      </w:tr>
      <w:tr w:rsidR="00A4792D" w:rsidRPr="00303C2D" w14:paraId="7D055483" w14:textId="77777777" w:rsidTr="00A4792D">
        <w:trPr>
          <w:trHeight w:val="2268"/>
        </w:trPr>
        <w:tc>
          <w:tcPr>
            <w:tcW w:w="5000" w:type="pct"/>
          </w:tcPr>
          <w:p w14:paraId="1317397E" w14:textId="77777777" w:rsidR="00A4792D" w:rsidRDefault="00A4792D" w:rsidP="00B26A45">
            <w:pPr>
              <w:jc w:val="both"/>
              <w:rPr>
                <w:b/>
              </w:rPr>
            </w:pPr>
          </w:p>
        </w:tc>
      </w:tr>
      <w:tr w:rsidR="00A4792D" w:rsidRPr="00303C2D" w14:paraId="25A6F507" w14:textId="77777777" w:rsidTr="004A0C0E">
        <w:trPr>
          <w:trHeight w:val="283"/>
        </w:trPr>
        <w:tc>
          <w:tcPr>
            <w:tcW w:w="5000" w:type="pct"/>
            <w:shd w:val="clear" w:color="auto" w:fill="D9D9D9" w:themeFill="background1" w:themeFillShade="D9"/>
          </w:tcPr>
          <w:p w14:paraId="774ED0A3" w14:textId="35E28048" w:rsidR="00A4792D" w:rsidRPr="00C11E72" w:rsidRDefault="00A4792D" w:rsidP="00B26A45">
            <w:pPr>
              <w:jc w:val="both"/>
              <w:rPr>
                <w:b/>
              </w:rPr>
            </w:pPr>
            <w:r w:rsidRPr="00C11E72">
              <w:rPr>
                <w:b/>
              </w:rPr>
              <w:t>En quoi l’activité est</w:t>
            </w:r>
            <w:r>
              <w:rPr>
                <w:b/>
              </w:rPr>
              <w:t>-elle</w:t>
            </w:r>
            <w:r w:rsidRPr="00C11E72">
              <w:rPr>
                <w:b/>
              </w:rPr>
              <w:t xml:space="preserve"> adaptée à la clientèle cible</w:t>
            </w:r>
            <w:r w:rsidR="009C498D">
              <w:rPr>
                <w:b/>
              </w:rPr>
              <w:t xml:space="preserve"> du milieu partenaire</w:t>
            </w:r>
            <w:r w:rsidR="00DD2FAA">
              <w:rPr>
                <w:b/>
              </w:rPr>
              <w:t> :</w:t>
            </w:r>
          </w:p>
        </w:tc>
      </w:tr>
      <w:tr w:rsidR="00A4792D" w:rsidRPr="00303C2D" w14:paraId="1A131101" w14:textId="77777777" w:rsidTr="00A4792D">
        <w:trPr>
          <w:trHeight w:val="2268"/>
        </w:trPr>
        <w:tc>
          <w:tcPr>
            <w:tcW w:w="5000" w:type="pct"/>
          </w:tcPr>
          <w:p w14:paraId="1112D21B" w14:textId="77777777" w:rsidR="00A4792D" w:rsidRDefault="00A4792D" w:rsidP="00B26A45">
            <w:pPr>
              <w:jc w:val="both"/>
              <w:rPr>
                <w:bCs/>
              </w:rPr>
            </w:pPr>
          </w:p>
        </w:tc>
      </w:tr>
      <w:tr w:rsidR="00A4792D" w:rsidRPr="00303C2D" w14:paraId="156D56EE" w14:textId="77777777" w:rsidTr="004A0C0E">
        <w:trPr>
          <w:trHeight w:val="283"/>
        </w:trPr>
        <w:tc>
          <w:tcPr>
            <w:tcW w:w="5000" w:type="pct"/>
            <w:shd w:val="clear" w:color="auto" w:fill="D9D9D9" w:themeFill="background1" w:themeFillShade="D9"/>
          </w:tcPr>
          <w:p w14:paraId="688019DE" w14:textId="6F28DC1B" w:rsidR="00A4792D" w:rsidRPr="00C11E72" w:rsidRDefault="00A4792D" w:rsidP="00B26A45">
            <w:pPr>
              <w:jc w:val="both"/>
              <w:rPr>
                <w:b/>
              </w:rPr>
            </w:pPr>
            <w:r w:rsidRPr="00C11E72">
              <w:rPr>
                <w:b/>
              </w:rPr>
              <w:t>Expliquez le lien avec la démarche artistique de l’artiste</w:t>
            </w:r>
            <w:r w:rsidR="00DD2FAA">
              <w:rPr>
                <w:b/>
              </w:rPr>
              <w:t> :</w:t>
            </w:r>
          </w:p>
        </w:tc>
      </w:tr>
      <w:tr w:rsidR="00A4792D" w:rsidRPr="00303C2D" w14:paraId="62F1E94D" w14:textId="77777777" w:rsidTr="00A4792D">
        <w:trPr>
          <w:trHeight w:val="2268"/>
        </w:trPr>
        <w:tc>
          <w:tcPr>
            <w:tcW w:w="5000" w:type="pct"/>
          </w:tcPr>
          <w:p w14:paraId="1EACB6EA" w14:textId="77777777" w:rsidR="00A4792D" w:rsidRDefault="00A4792D" w:rsidP="00B26A45">
            <w:pPr>
              <w:jc w:val="both"/>
              <w:rPr>
                <w:bCs/>
              </w:rPr>
            </w:pPr>
          </w:p>
        </w:tc>
      </w:tr>
    </w:tbl>
    <w:p w14:paraId="5C4D8F4A" w14:textId="77777777" w:rsidR="00892EC2" w:rsidRDefault="00892EC2" w:rsidP="000E6CA3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547"/>
        <w:gridCol w:w="1092"/>
        <w:gridCol w:w="1148"/>
        <w:gridCol w:w="77"/>
        <w:gridCol w:w="330"/>
        <w:gridCol w:w="4876"/>
      </w:tblGrid>
      <w:tr w:rsidR="00DD2FAA" w:rsidRPr="007E2071" w14:paraId="27FE1AF8" w14:textId="2B64F4A2" w:rsidTr="00DD2FAA">
        <w:trPr>
          <w:trHeight w:val="283"/>
        </w:trPr>
        <w:tc>
          <w:tcPr>
            <w:tcW w:w="2579" w:type="pct"/>
            <w:gridSpan w:val="5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000000" w:themeColor="text2"/>
            </w:tcBorders>
            <w:shd w:val="clear" w:color="auto" w:fill="000000" w:themeFill="text2"/>
          </w:tcPr>
          <w:p w14:paraId="1C313D01" w14:textId="1B330864" w:rsidR="00DD2FAA" w:rsidRPr="00A515CF" w:rsidRDefault="00DD2FAA" w:rsidP="00A515CF">
            <w:pPr>
              <w:pStyle w:val="Paragraphedeliste"/>
              <w:numPr>
                <w:ilvl w:val="0"/>
                <w:numId w:val="10"/>
              </w:num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Cachet demandé</w:t>
            </w:r>
          </w:p>
        </w:tc>
        <w:tc>
          <w:tcPr>
            <w:tcW w:w="2421" w:type="pct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000000" w:themeColor="text2"/>
            </w:tcBorders>
            <w:shd w:val="clear" w:color="auto" w:fill="000000" w:themeFill="text2"/>
          </w:tcPr>
          <w:p w14:paraId="5B09ABF7" w14:textId="63822565" w:rsidR="00DD2FAA" w:rsidRPr="00DD2FAA" w:rsidRDefault="00DD2FAA" w:rsidP="00DD2FAA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DD2FAA" w:rsidRPr="008B543B" w14:paraId="218D2318" w14:textId="1D16F6A7" w:rsidTr="00DD2FAA">
        <w:trPr>
          <w:trHeight w:val="283"/>
        </w:trPr>
        <w:tc>
          <w:tcPr>
            <w:tcW w:w="1807" w:type="pct"/>
            <w:gridSpan w:val="2"/>
            <w:tcBorders>
              <w:top w:val="nil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000000" w:themeColor="text2"/>
            </w:tcBorders>
            <w:shd w:val="clear" w:color="auto" w:fill="D9D9D9" w:themeFill="background1" w:themeFillShade="D9"/>
          </w:tcPr>
          <w:p w14:paraId="5A5D5A22" w14:textId="77777777" w:rsidR="00DD2FAA" w:rsidRPr="003F5A17" w:rsidRDefault="00DD2FAA" w:rsidP="00B26A45">
            <w:r>
              <w:rPr>
                <w:b/>
              </w:rPr>
              <w:t>Dépenses admissibles</w:t>
            </w:r>
          </w:p>
        </w:tc>
        <w:tc>
          <w:tcPr>
            <w:tcW w:w="772" w:type="pct"/>
            <w:gridSpan w:val="3"/>
            <w:tcBorders>
              <w:top w:val="nil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000000" w:themeColor="text2"/>
            </w:tcBorders>
            <w:shd w:val="clear" w:color="auto" w:fill="D9D9D9" w:themeFill="background1" w:themeFillShade="D9"/>
          </w:tcPr>
          <w:p w14:paraId="4A57B37A" w14:textId="77777777" w:rsidR="00DD2FAA" w:rsidRPr="008B543B" w:rsidRDefault="00DD2FAA" w:rsidP="00B26A45">
            <w:pPr>
              <w:rPr>
                <w:b/>
                <w:bCs/>
              </w:rPr>
            </w:pPr>
            <w:r w:rsidRPr="008B543B">
              <w:rPr>
                <w:b/>
                <w:bCs/>
              </w:rPr>
              <w:t>Montant</w:t>
            </w:r>
          </w:p>
        </w:tc>
        <w:tc>
          <w:tcPr>
            <w:tcW w:w="2421" w:type="pct"/>
            <w:tcBorders>
              <w:top w:val="nil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000000" w:themeColor="text2"/>
            </w:tcBorders>
            <w:shd w:val="clear" w:color="auto" w:fill="D9D9D9" w:themeFill="background1" w:themeFillShade="D9"/>
          </w:tcPr>
          <w:p w14:paraId="150128EE" w14:textId="12E18CC7" w:rsidR="00DD2FAA" w:rsidRPr="00DD2FAA" w:rsidRDefault="00DD2FAA" w:rsidP="00B26A45">
            <w:pPr>
              <w:rPr>
                <w:b/>
                <w:bCs/>
              </w:rPr>
            </w:pPr>
            <w:r w:rsidRPr="00DD2FAA">
              <w:rPr>
                <w:b/>
              </w:rPr>
              <w:t>Justificatif</w:t>
            </w:r>
          </w:p>
        </w:tc>
      </w:tr>
      <w:tr w:rsidR="00DD2FAA" w:rsidRPr="003F5A17" w14:paraId="48DE4348" w14:textId="688BF824" w:rsidTr="00DD2FAA">
        <w:trPr>
          <w:trHeight w:val="283"/>
        </w:trPr>
        <w:tc>
          <w:tcPr>
            <w:tcW w:w="1807" w:type="pct"/>
            <w:gridSpan w:val="2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3E88060B" w14:textId="77777777" w:rsidR="00DD2FAA" w:rsidRPr="007E2071" w:rsidRDefault="00DD2FAA" w:rsidP="00B26A45">
            <w:pPr>
              <w:jc w:val="both"/>
            </w:pPr>
            <w:r w:rsidRPr="007E2071">
              <w:t>Cachet de l’artiste</w:t>
            </w:r>
          </w:p>
        </w:tc>
        <w:tc>
          <w:tcPr>
            <w:tcW w:w="608" w:type="pct"/>
            <w:gridSpan w:val="2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D9D9D9" w:themeColor="background1" w:themeShade="D9"/>
              <w:right w:val="nil"/>
            </w:tcBorders>
          </w:tcPr>
          <w:p w14:paraId="035CA1ED" w14:textId="77777777" w:rsidR="00DD2FAA" w:rsidRPr="003F5A17" w:rsidRDefault="00DD2FAA" w:rsidP="00B26A45">
            <w:pPr>
              <w:jc w:val="right"/>
            </w:pPr>
          </w:p>
        </w:tc>
        <w:tc>
          <w:tcPr>
            <w:tcW w:w="16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13BCB0FB" w14:textId="77777777" w:rsidR="00DD2FAA" w:rsidRPr="003F5A17" w:rsidRDefault="00DD2FAA" w:rsidP="00A53E1B">
            <w:pPr>
              <w:jc w:val="right"/>
            </w:pPr>
            <w:r>
              <w:t>$</w:t>
            </w:r>
          </w:p>
        </w:tc>
        <w:tc>
          <w:tcPr>
            <w:tcW w:w="24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5CBB7A6F" w14:textId="77777777" w:rsidR="00DD2FAA" w:rsidRDefault="00DD2FAA" w:rsidP="00B26A45">
            <w:pPr>
              <w:jc w:val="both"/>
            </w:pPr>
          </w:p>
        </w:tc>
      </w:tr>
      <w:tr w:rsidR="00DD2FAA" w:rsidRPr="003F5A17" w14:paraId="33688996" w14:textId="1F54C9BF" w:rsidTr="00DD2FAA">
        <w:trPr>
          <w:trHeight w:val="283"/>
        </w:trPr>
        <w:tc>
          <w:tcPr>
            <w:tcW w:w="1807" w:type="pct"/>
            <w:gridSpan w:val="2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auto"/>
              <w:right w:val="single" w:sz="4" w:space="0" w:color="000000" w:themeColor="text2"/>
            </w:tcBorders>
          </w:tcPr>
          <w:p w14:paraId="11C8008B" w14:textId="12723163" w:rsidR="00DD2FAA" w:rsidRPr="007E2071" w:rsidRDefault="00DD2FAA" w:rsidP="00B26A45">
            <w:pPr>
              <w:jc w:val="both"/>
            </w:pPr>
            <w:r>
              <w:t>Frais de déplacement</w:t>
            </w:r>
          </w:p>
        </w:tc>
        <w:tc>
          <w:tcPr>
            <w:tcW w:w="608" w:type="pct"/>
            <w:gridSpan w:val="2"/>
            <w:tcBorders>
              <w:top w:val="single" w:sz="4" w:space="0" w:color="D9D9D9" w:themeColor="background1" w:themeShade="D9"/>
              <w:left w:val="single" w:sz="4" w:space="0" w:color="000000" w:themeColor="text2"/>
              <w:bottom w:val="single" w:sz="4" w:space="0" w:color="D9D9D9" w:themeColor="background1" w:themeShade="D9"/>
              <w:right w:val="nil"/>
            </w:tcBorders>
          </w:tcPr>
          <w:p w14:paraId="40C990BD" w14:textId="77777777" w:rsidR="00DD2FAA" w:rsidRPr="003F5A17" w:rsidRDefault="00DD2FAA" w:rsidP="00B26A45">
            <w:pPr>
              <w:jc w:val="right"/>
            </w:pPr>
          </w:p>
        </w:tc>
        <w:tc>
          <w:tcPr>
            <w:tcW w:w="16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0FC27E00" w14:textId="77777777" w:rsidR="00DD2FAA" w:rsidRDefault="00DD2FAA" w:rsidP="00A53E1B">
            <w:pPr>
              <w:jc w:val="right"/>
            </w:pPr>
            <w:r>
              <w:t>$</w:t>
            </w:r>
          </w:p>
        </w:tc>
        <w:tc>
          <w:tcPr>
            <w:tcW w:w="2421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</w:tcPr>
          <w:p w14:paraId="12CC5A90" w14:textId="77777777" w:rsidR="00DD2FAA" w:rsidRDefault="00DD2FAA" w:rsidP="00B26A45">
            <w:pPr>
              <w:jc w:val="both"/>
            </w:pPr>
          </w:p>
        </w:tc>
      </w:tr>
      <w:tr w:rsidR="00DD2FAA" w:rsidRPr="008B543B" w14:paraId="265B7B92" w14:textId="44BB064D" w:rsidTr="00DD2FAA">
        <w:trPr>
          <w:trHeight w:val="283"/>
        </w:trPr>
        <w:tc>
          <w:tcPr>
            <w:tcW w:w="1265" w:type="pct"/>
            <w:tcBorders>
              <w:top w:val="nil"/>
              <w:left w:val="nil"/>
              <w:bottom w:val="nil"/>
              <w:right w:val="nil"/>
            </w:tcBorders>
          </w:tcPr>
          <w:p w14:paraId="2AAE8068" w14:textId="77777777" w:rsidR="00DD2FAA" w:rsidRPr="003F5A17" w:rsidRDefault="00DD2FAA" w:rsidP="00B26A45">
            <w:pPr>
              <w:jc w:val="both"/>
            </w:pPr>
          </w:p>
        </w:tc>
        <w:tc>
          <w:tcPr>
            <w:tcW w:w="542" w:type="pct"/>
            <w:tcBorders>
              <w:top w:val="single" w:sz="4" w:space="0" w:color="000000" w:themeColor="text2"/>
              <w:left w:val="nil"/>
              <w:bottom w:val="single" w:sz="4" w:space="0" w:color="auto"/>
              <w:right w:val="single" w:sz="4" w:space="0" w:color="000000" w:themeColor="text2"/>
            </w:tcBorders>
            <w:shd w:val="clear" w:color="auto" w:fill="000000" w:themeFill="text2"/>
          </w:tcPr>
          <w:p w14:paraId="0380DB9E" w14:textId="77777777" w:rsidR="00DD2FAA" w:rsidRPr="008B543B" w:rsidRDefault="00DD2FAA" w:rsidP="00B26A45">
            <w:pPr>
              <w:jc w:val="right"/>
              <w:rPr>
                <w:b/>
                <w:bCs/>
                <w:color w:val="FFFFFF" w:themeColor="background1"/>
              </w:rPr>
            </w:pPr>
            <w:r w:rsidRPr="008B543B">
              <w:rPr>
                <w:b/>
                <w:bCs/>
                <w:color w:val="FFFFFF" w:themeColor="background1"/>
              </w:rPr>
              <w:t>Total</w:t>
            </w:r>
          </w:p>
        </w:tc>
        <w:tc>
          <w:tcPr>
            <w:tcW w:w="570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auto"/>
              <w:right w:val="single" w:sz="4" w:space="0" w:color="000000" w:themeColor="text2"/>
            </w:tcBorders>
            <w:shd w:val="clear" w:color="auto" w:fill="000000" w:themeFill="text2"/>
          </w:tcPr>
          <w:p w14:paraId="0175FAF8" w14:textId="77777777" w:rsidR="00DD2FAA" w:rsidRPr="008B543B" w:rsidRDefault="00DD2FAA" w:rsidP="00B26A45">
            <w:pPr>
              <w:jc w:val="right"/>
              <w:rPr>
                <w:b/>
                <w:bCs/>
                <w:color w:val="FFFFFF" w:themeColor="background1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2"/>
          </w:tcPr>
          <w:p w14:paraId="2629A2E9" w14:textId="77777777" w:rsidR="00DD2FAA" w:rsidRPr="008B543B" w:rsidRDefault="00DD2FAA" w:rsidP="00A53E1B">
            <w:pPr>
              <w:jc w:val="right"/>
              <w:rPr>
                <w:b/>
                <w:bCs/>
                <w:color w:val="FFFFFF" w:themeColor="background1"/>
              </w:rPr>
            </w:pPr>
            <w:r w:rsidRPr="008B543B">
              <w:rPr>
                <w:b/>
                <w:bCs/>
                <w:color w:val="FFFFFF" w:themeColor="background1"/>
              </w:rPr>
              <w:t>$</w:t>
            </w:r>
          </w:p>
        </w:tc>
        <w:tc>
          <w:tcPr>
            <w:tcW w:w="2421" w:type="pct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2"/>
          </w:tcPr>
          <w:p w14:paraId="55ED9675" w14:textId="77777777" w:rsidR="00DD2FAA" w:rsidRPr="008B543B" w:rsidRDefault="00DD2FAA" w:rsidP="00B26A45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</w:tr>
    </w:tbl>
    <w:p w14:paraId="63824869" w14:textId="77777777" w:rsidR="00E651BB" w:rsidRDefault="00E651B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651BB" w14:paraId="47556EC4" w14:textId="77777777" w:rsidTr="00B26A45">
        <w:tc>
          <w:tcPr>
            <w:tcW w:w="1007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2133E9A" w14:textId="5C24C9D2" w:rsidR="00E651BB" w:rsidRDefault="00E651BB" w:rsidP="00A515CF">
            <w:pPr>
              <w:pStyle w:val="Paragraphedeliste"/>
              <w:numPr>
                <w:ilvl w:val="0"/>
                <w:numId w:val="10"/>
              </w:numPr>
              <w:jc w:val="both"/>
            </w:pPr>
            <w:r w:rsidRPr="00A515CF">
              <w:rPr>
                <w:b/>
                <w:color w:val="FFFFFF" w:themeColor="background1"/>
              </w:rPr>
              <w:t>Confidentialité</w:t>
            </w:r>
          </w:p>
        </w:tc>
      </w:tr>
      <w:tr w:rsidR="00E651BB" w14:paraId="715A3F5A" w14:textId="77777777" w:rsidTr="00B26A45">
        <w:tc>
          <w:tcPr>
            <w:tcW w:w="10070" w:type="dxa"/>
            <w:tcBorders>
              <w:bottom w:val="single" w:sz="4" w:space="0" w:color="D9D9D9" w:themeColor="background1" w:themeShade="D9"/>
            </w:tcBorders>
          </w:tcPr>
          <w:p w14:paraId="3387205B" w14:textId="77777777" w:rsidR="00E651BB" w:rsidRDefault="00E651BB" w:rsidP="00B26A45">
            <w:r>
              <w:t xml:space="preserve">La Municipalité régionale de comté de L’Érable s’engage à préserver la confidentialité de toutes informations relatives au dossier, à moins d’autorisation écrite du demandeur, en conformité avec la Loi sur l’accès aux documents des organismes publics et la protection des renseignements personnels. </w:t>
            </w:r>
          </w:p>
          <w:p w14:paraId="61F12404" w14:textId="77777777" w:rsidR="00E651BB" w:rsidRDefault="00E651BB" w:rsidP="00B26A45"/>
          <w:p w14:paraId="38355713" w14:textId="4D60286A" w:rsidR="00E651BB" w:rsidRDefault="00E651BB" w:rsidP="009C498D">
            <w:pPr>
              <w:spacing w:after="120"/>
            </w:pPr>
            <w:r>
              <w:t xml:space="preserve">Les coordonnées du demandeur sont recueillies afin de permettre la communication avec ce dernier (courriel et téléphone) et de déterminer l’admissibilité du demandeur à </w:t>
            </w:r>
            <w:r w:rsidR="00A53E1B">
              <w:t>la mesure</w:t>
            </w:r>
            <w:r>
              <w:t xml:space="preserve"> (adresse).</w:t>
            </w:r>
          </w:p>
        </w:tc>
      </w:tr>
      <w:tr w:rsidR="00E651BB" w14:paraId="4B0085C0" w14:textId="77777777" w:rsidTr="00B26A45">
        <w:tc>
          <w:tcPr>
            <w:tcW w:w="1007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E3D5C87" w14:textId="77777777" w:rsidR="00E651BB" w:rsidRDefault="00E651BB" w:rsidP="00B26A45">
            <w:pPr>
              <w:rPr>
                <w:b/>
                <w:bCs/>
              </w:rPr>
            </w:pPr>
            <w:r>
              <w:rPr>
                <w:b/>
                <w:bCs/>
              </w:rPr>
              <w:t>Autorisation d’accès à l’information</w:t>
            </w:r>
          </w:p>
          <w:p w14:paraId="1C10C920" w14:textId="6C8DDC19" w:rsidR="00E651BB" w:rsidRPr="00F32B27" w:rsidRDefault="00B935A4" w:rsidP="009C498D">
            <w:pPr>
              <w:spacing w:after="120"/>
              <w:rPr>
                <w:b/>
                <w:bCs/>
              </w:rPr>
            </w:pPr>
            <w:sdt>
              <w:sdtPr>
                <w:id w:val="-18089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1BB" w:rsidRPr="00F32B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51BB">
              <w:t xml:space="preserve"> Je m’engage à donner accès aux renseignements et aux documents jugés essentiels à l’analyse de mon dossier au représentant de la MRC de L’Érable.</w:t>
            </w:r>
          </w:p>
        </w:tc>
      </w:tr>
      <w:tr w:rsidR="00E651BB" w14:paraId="17830E09" w14:textId="77777777" w:rsidTr="00B26A45">
        <w:tc>
          <w:tcPr>
            <w:tcW w:w="10070" w:type="dxa"/>
            <w:tcBorders>
              <w:top w:val="single" w:sz="4" w:space="0" w:color="D9D9D9" w:themeColor="background1" w:themeShade="D9"/>
            </w:tcBorders>
          </w:tcPr>
          <w:p w14:paraId="6E17FF46" w14:textId="77777777" w:rsidR="00E651BB" w:rsidRDefault="00E651BB" w:rsidP="00B26A45">
            <w:pPr>
              <w:rPr>
                <w:b/>
                <w:bCs/>
              </w:rPr>
            </w:pPr>
            <w:r>
              <w:rPr>
                <w:b/>
                <w:bCs/>
              </w:rPr>
              <w:t>Autorisation de communiquer des renseignements contenus au dossier</w:t>
            </w:r>
          </w:p>
          <w:p w14:paraId="54D20127" w14:textId="72976702" w:rsidR="00E651BB" w:rsidRPr="009C498D" w:rsidRDefault="00B935A4" w:rsidP="009C498D">
            <w:pPr>
              <w:spacing w:after="120"/>
            </w:pPr>
            <w:sdt>
              <w:sdtPr>
                <w:id w:val="110870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51BB" w:rsidRPr="00F32B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51BB">
              <w:t xml:space="preserve"> J’autorise le représentant de la MRC de L’Érable à partager de l’information concernant le dépôt de mon dossier à tout intervenant nécessitant l’information pour l’acceptation du projet. </w:t>
            </w:r>
          </w:p>
        </w:tc>
      </w:tr>
    </w:tbl>
    <w:p w14:paraId="3B5F4CD4" w14:textId="77777777" w:rsidR="00E651BB" w:rsidRDefault="00E651BB"/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79"/>
        <w:gridCol w:w="4961"/>
        <w:gridCol w:w="1559"/>
        <w:gridCol w:w="851"/>
        <w:gridCol w:w="709"/>
        <w:gridCol w:w="758"/>
        <w:gridCol w:w="953"/>
      </w:tblGrid>
      <w:tr w:rsidR="00336C35" w14:paraId="76D95F1E" w14:textId="77777777" w:rsidTr="00B26A45">
        <w:tc>
          <w:tcPr>
            <w:tcW w:w="10070" w:type="dxa"/>
            <w:gridSpan w:val="7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2"/>
          </w:tcPr>
          <w:p w14:paraId="404A20CE" w14:textId="0E275E90" w:rsidR="00336C35" w:rsidRPr="00A515CF" w:rsidRDefault="00336C35" w:rsidP="00A515CF">
            <w:pPr>
              <w:pStyle w:val="Paragraphedeliste"/>
              <w:numPr>
                <w:ilvl w:val="0"/>
                <w:numId w:val="10"/>
              </w:numPr>
              <w:rPr>
                <w:i/>
                <w:iCs/>
              </w:rPr>
            </w:pPr>
            <w:r w:rsidRPr="00A515CF">
              <w:rPr>
                <w:b/>
                <w:bCs/>
                <w:color w:val="FFFFFF" w:themeColor="background1"/>
              </w:rPr>
              <w:t>Engagement</w:t>
            </w:r>
          </w:p>
        </w:tc>
      </w:tr>
      <w:tr w:rsidR="00336C35" w14:paraId="32AD784E" w14:textId="77777777" w:rsidTr="00B26A45">
        <w:trPr>
          <w:trHeight w:val="174"/>
        </w:trPr>
        <w:tc>
          <w:tcPr>
            <w:tcW w:w="10070" w:type="dxa"/>
            <w:gridSpan w:val="7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single" w:sz="4" w:space="0" w:color="000000" w:themeColor="text2"/>
            </w:tcBorders>
          </w:tcPr>
          <w:p w14:paraId="0C22EB67" w14:textId="1127BDC5" w:rsidR="00336C35" w:rsidRDefault="00336C35" w:rsidP="00B26A45">
            <w:r>
              <w:t>Je déclare que les informations sont exactes</w:t>
            </w:r>
            <w:r w:rsidR="00A515CF">
              <w:t xml:space="preserve"> et je m’engage à utiliser </w:t>
            </w:r>
            <w:r w:rsidR="009C498D">
              <w:t>le soutien financier</w:t>
            </w:r>
            <w:r w:rsidR="00A515CF">
              <w:t xml:space="preserve"> selon les modalités de la mesure de soutien au cachet des artistes.</w:t>
            </w:r>
          </w:p>
        </w:tc>
      </w:tr>
      <w:tr w:rsidR="00336C35" w14:paraId="25F2CE6D" w14:textId="77777777" w:rsidTr="00B26A45">
        <w:trPr>
          <w:trHeight w:val="70"/>
        </w:trPr>
        <w:tc>
          <w:tcPr>
            <w:tcW w:w="279" w:type="dxa"/>
            <w:tcBorders>
              <w:top w:val="nil"/>
              <w:left w:val="single" w:sz="4" w:space="0" w:color="000000" w:themeColor="text2"/>
              <w:bottom w:val="nil"/>
              <w:right w:val="nil"/>
            </w:tcBorders>
          </w:tcPr>
          <w:p w14:paraId="43ED106B" w14:textId="77777777" w:rsidR="00336C35" w:rsidRPr="004B1B1B" w:rsidRDefault="00336C35" w:rsidP="00B26A45">
            <w:pPr>
              <w:rPr>
                <w:b/>
                <w:bCs/>
              </w:rPr>
            </w:pPr>
          </w:p>
        </w:tc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BA8AB" w14:textId="77777777" w:rsidR="00336C35" w:rsidRPr="004B1B1B" w:rsidRDefault="00336C35" w:rsidP="00B26A45">
            <w:pPr>
              <w:rPr>
                <w:b/>
                <w:bCs/>
              </w:rPr>
            </w:pPr>
          </w:p>
        </w:tc>
        <w:tc>
          <w:tcPr>
            <w:tcW w:w="3271" w:type="dxa"/>
            <w:gridSpan w:val="4"/>
            <w:tcBorders>
              <w:top w:val="nil"/>
              <w:left w:val="nil"/>
              <w:bottom w:val="nil"/>
              <w:right w:val="single" w:sz="4" w:space="0" w:color="000000" w:themeColor="text2"/>
            </w:tcBorders>
          </w:tcPr>
          <w:p w14:paraId="06A2931F" w14:textId="77777777" w:rsidR="00336C35" w:rsidRPr="004B1B1B" w:rsidRDefault="00336C35" w:rsidP="00B26A45">
            <w:pPr>
              <w:rPr>
                <w:b/>
                <w:bCs/>
              </w:rPr>
            </w:pPr>
          </w:p>
        </w:tc>
      </w:tr>
      <w:tr w:rsidR="00336C35" w:rsidRPr="00B0003B" w14:paraId="18BDC550" w14:textId="77777777" w:rsidTr="00A515CF">
        <w:trPr>
          <w:trHeight w:val="340"/>
        </w:trPr>
        <w:tc>
          <w:tcPr>
            <w:tcW w:w="279" w:type="dxa"/>
            <w:tcBorders>
              <w:top w:val="nil"/>
              <w:left w:val="single" w:sz="4" w:space="0" w:color="000000" w:themeColor="text2"/>
              <w:bottom w:val="nil"/>
              <w:right w:val="nil"/>
            </w:tcBorders>
          </w:tcPr>
          <w:p w14:paraId="6EE5EDFB" w14:textId="77777777" w:rsidR="00336C35" w:rsidRPr="004B1B1B" w:rsidRDefault="00336C35" w:rsidP="00B26A45">
            <w:pPr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05E7B3D8" w14:textId="77777777" w:rsidR="00336C35" w:rsidRPr="004B1B1B" w:rsidRDefault="00336C35" w:rsidP="00B26A45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EB0A1C" w14:textId="77777777" w:rsidR="00336C35" w:rsidRPr="004B1B1B" w:rsidRDefault="00336C35" w:rsidP="00B26A45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67EFA731" w14:textId="32E52EBB" w:rsidR="00336C35" w:rsidRPr="00B0003B" w:rsidRDefault="00336C35" w:rsidP="00B26A45">
            <w:pPr>
              <w:jc w:val="right"/>
            </w:pPr>
            <w:r w:rsidRPr="004B1B1B">
              <w:t xml:space="preserve"> </w:t>
            </w:r>
            <w:r w:rsidR="00A515CF"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6FEDE687" w14:textId="30974F88" w:rsidR="00336C35" w:rsidRPr="00B0003B" w:rsidRDefault="00336C35" w:rsidP="00B26A45">
            <w:pPr>
              <w:jc w:val="right"/>
            </w:pPr>
            <w:r w:rsidRPr="00B0003B">
              <w:t xml:space="preserve"> </w:t>
            </w:r>
            <w:r w:rsidR="00A515CF"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14B1C02F" w14:textId="50658718" w:rsidR="00336C35" w:rsidRPr="00B0003B" w:rsidRDefault="00336C35" w:rsidP="00B26A45">
            <w:r w:rsidRPr="00B0003B">
              <w:t>202</w:t>
            </w:r>
            <w:r w:rsidR="00A515CF"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000000" w:themeColor="text2"/>
            </w:tcBorders>
          </w:tcPr>
          <w:p w14:paraId="0226775C" w14:textId="77777777" w:rsidR="00336C35" w:rsidRPr="00B0003B" w:rsidRDefault="00336C35" w:rsidP="00B26A45"/>
        </w:tc>
      </w:tr>
      <w:tr w:rsidR="00336C35" w:rsidRPr="00B0003B" w14:paraId="08DC8EF5" w14:textId="77777777" w:rsidTr="00B26A45">
        <w:trPr>
          <w:trHeight w:val="340"/>
        </w:trPr>
        <w:tc>
          <w:tcPr>
            <w:tcW w:w="279" w:type="dxa"/>
            <w:tcBorders>
              <w:top w:val="nil"/>
              <w:left w:val="single" w:sz="4" w:space="0" w:color="000000" w:themeColor="text2"/>
              <w:bottom w:val="single" w:sz="4" w:space="0" w:color="000000" w:themeColor="text2"/>
              <w:right w:val="nil"/>
            </w:tcBorders>
          </w:tcPr>
          <w:p w14:paraId="43474D14" w14:textId="77777777" w:rsidR="00336C35" w:rsidRPr="00B0003B" w:rsidRDefault="00336C35" w:rsidP="00B26A45">
            <w:pPr>
              <w:rPr>
                <w:b/>
                <w:bCs/>
              </w:rPr>
            </w:pP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2164DFE5" w14:textId="28E76AD4" w:rsidR="00336C35" w:rsidRPr="00B0003B" w:rsidRDefault="00336C35" w:rsidP="00B26A45">
            <w:pPr>
              <w:rPr>
                <w:b/>
                <w:bCs/>
              </w:rPr>
            </w:pPr>
            <w:r w:rsidRPr="00B0003B">
              <w:rPr>
                <w:b/>
                <w:bCs/>
              </w:rPr>
              <w:t xml:space="preserve">Signature </w:t>
            </w:r>
            <w:r w:rsidR="00A515CF">
              <w:rPr>
                <w:b/>
                <w:bCs/>
              </w:rPr>
              <w:t>du demandeur</w:t>
            </w:r>
          </w:p>
        </w:tc>
        <w:tc>
          <w:tcPr>
            <w:tcW w:w="3271" w:type="dxa"/>
            <w:gridSpan w:val="4"/>
            <w:tcBorders>
              <w:top w:val="nil"/>
              <w:left w:val="nil"/>
              <w:bottom w:val="single" w:sz="4" w:space="0" w:color="000000" w:themeColor="text2"/>
              <w:right w:val="single" w:sz="4" w:space="0" w:color="000000" w:themeColor="text2"/>
            </w:tcBorders>
          </w:tcPr>
          <w:p w14:paraId="35EE0FAF" w14:textId="77777777" w:rsidR="00336C35" w:rsidRPr="00B0003B" w:rsidRDefault="00336C35" w:rsidP="00B26A45">
            <w:r w:rsidRPr="00B0003B">
              <w:rPr>
                <w:b/>
                <w:bCs/>
              </w:rPr>
              <w:t>Date (JJ-MM-AAAA)</w:t>
            </w:r>
          </w:p>
        </w:tc>
      </w:tr>
    </w:tbl>
    <w:p w14:paraId="2712ED95" w14:textId="77777777" w:rsidR="00A4792D" w:rsidRDefault="00A4792D" w:rsidP="000E6CA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9"/>
        <w:gridCol w:w="4961"/>
        <w:gridCol w:w="1559"/>
        <w:gridCol w:w="898"/>
        <w:gridCol w:w="662"/>
        <w:gridCol w:w="758"/>
        <w:gridCol w:w="953"/>
      </w:tblGrid>
      <w:tr w:rsidR="00336C35" w:rsidRPr="00B0003B" w14:paraId="4DACD286" w14:textId="77777777" w:rsidTr="00262268">
        <w:tc>
          <w:tcPr>
            <w:tcW w:w="10070" w:type="dxa"/>
            <w:gridSpan w:val="7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D9A700" w:themeFill="accent2"/>
          </w:tcPr>
          <w:p w14:paraId="5E1E5B99" w14:textId="77777777" w:rsidR="00336C35" w:rsidRPr="00B0003B" w:rsidRDefault="00336C35" w:rsidP="00B26A45">
            <w:pPr>
              <w:rPr>
                <w:i/>
                <w:iCs/>
              </w:rPr>
            </w:pPr>
            <w:r w:rsidRPr="00B0003B">
              <w:rPr>
                <w:b/>
                <w:bCs/>
                <w:color w:val="FFFFFF" w:themeColor="background1"/>
              </w:rPr>
              <w:t>Pour des fins d’administration</w:t>
            </w:r>
          </w:p>
        </w:tc>
      </w:tr>
      <w:tr w:rsidR="00336C35" w:rsidRPr="00B0003B" w14:paraId="5F8BF18D" w14:textId="77777777" w:rsidTr="00B26A45">
        <w:trPr>
          <w:trHeight w:val="70"/>
        </w:trPr>
        <w:tc>
          <w:tcPr>
            <w:tcW w:w="279" w:type="dxa"/>
            <w:tcBorders>
              <w:top w:val="single" w:sz="4" w:space="0" w:color="000000" w:themeColor="text2"/>
              <w:left w:val="single" w:sz="4" w:space="0" w:color="000000" w:themeColor="text2"/>
              <w:bottom w:val="nil"/>
              <w:right w:val="nil"/>
            </w:tcBorders>
          </w:tcPr>
          <w:p w14:paraId="7A1545A1" w14:textId="77777777" w:rsidR="00336C35" w:rsidRPr="00B0003B" w:rsidRDefault="00336C35" w:rsidP="00B26A45">
            <w:pPr>
              <w:rPr>
                <w:b/>
                <w:bCs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0" w:themeColor="text2"/>
              <w:left w:val="nil"/>
              <w:bottom w:val="nil"/>
              <w:right w:val="nil"/>
            </w:tcBorders>
          </w:tcPr>
          <w:p w14:paraId="1D1D215C" w14:textId="77777777" w:rsidR="00336C35" w:rsidRPr="00B0003B" w:rsidRDefault="00336C35" w:rsidP="00B26A45">
            <w:pPr>
              <w:rPr>
                <w:b/>
                <w:bCs/>
              </w:rPr>
            </w:pPr>
          </w:p>
        </w:tc>
        <w:tc>
          <w:tcPr>
            <w:tcW w:w="3271" w:type="dxa"/>
            <w:gridSpan w:val="4"/>
            <w:tcBorders>
              <w:top w:val="single" w:sz="4" w:space="0" w:color="000000" w:themeColor="text2"/>
              <w:left w:val="nil"/>
              <w:bottom w:val="nil"/>
              <w:right w:val="single" w:sz="4" w:space="0" w:color="000000" w:themeColor="text2"/>
            </w:tcBorders>
          </w:tcPr>
          <w:p w14:paraId="0195813F" w14:textId="77777777" w:rsidR="00336C35" w:rsidRPr="00B0003B" w:rsidRDefault="00336C35" w:rsidP="00B26A45">
            <w:pPr>
              <w:rPr>
                <w:b/>
                <w:bCs/>
              </w:rPr>
            </w:pPr>
          </w:p>
        </w:tc>
      </w:tr>
      <w:tr w:rsidR="00262268" w:rsidRPr="00B0003B" w14:paraId="5D6B6812" w14:textId="77777777" w:rsidTr="00262268">
        <w:trPr>
          <w:trHeight w:val="340"/>
        </w:trPr>
        <w:tc>
          <w:tcPr>
            <w:tcW w:w="279" w:type="dxa"/>
            <w:tcBorders>
              <w:top w:val="nil"/>
              <w:left w:val="single" w:sz="4" w:space="0" w:color="000000" w:themeColor="text2"/>
              <w:bottom w:val="nil"/>
              <w:right w:val="nil"/>
            </w:tcBorders>
          </w:tcPr>
          <w:p w14:paraId="16BE99C0" w14:textId="77777777" w:rsidR="00262268" w:rsidRPr="00B0003B" w:rsidRDefault="00262268" w:rsidP="00262268">
            <w:pPr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291D0C6E" w14:textId="77777777" w:rsidR="00262268" w:rsidRPr="00B0003B" w:rsidRDefault="00262268" w:rsidP="00262268">
            <w:pPr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729BD8" w14:textId="77777777" w:rsidR="00262268" w:rsidRPr="00B0003B" w:rsidRDefault="00262268" w:rsidP="00262268">
            <w:pPr>
              <w:rPr>
                <w:b/>
                <w:bCs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79D19D09" w14:textId="06A9E3A8" w:rsidR="00262268" w:rsidRPr="00B0003B" w:rsidRDefault="00262268" w:rsidP="00262268">
            <w:pPr>
              <w:jc w:val="right"/>
            </w:pPr>
            <w:r w:rsidRPr="004B1B1B">
              <w:t xml:space="preserve"> </w:t>
            </w:r>
            <w: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79824DDD" w14:textId="1B2E52A3" w:rsidR="00262268" w:rsidRPr="00B0003B" w:rsidRDefault="00262268" w:rsidP="00262268">
            <w:pPr>
              <w:jc w:val="right"/>
            </w:pPr>
            <w:r w:rsidRPr="00B0003B">
              <w:t xml:space="preserve"> </w:t>
            </w:r>
            <w:r>
              <w:t>-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16F21132" w14:textId="31BF8050" w:rsidR="00262268" w:rsidRPr="00B0003B" w:rsidRDefault="00262268" w:rsidP="00262268">
            <w:r w:rsidRPr="00B0003B">
              <w:t>202</w:t>
            </w:r>
            <w: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000000" w:themeColor="text2"/>
            </w:tcBorders>
          </w:tcPr>
          <w:p w14:paraId="5F8A7305" w14:textId="77777777" w:rsidR="00262268" w:rsidRPr="00B0003B" w:rsidRDefault="00262268" w:rsidP="00262268"/>
        </w:tc>
      </w:tr>
      <w:tr w:rsidR="00336C35" w:rsidRPr="00B0003B" w14:paraId="52151963" w14:textId="77777777" w:rsidTr="00B26A45">
        <w:trPr>
          <w:trHeight w:val="340"/>
        </w:trPr>
        <w:tc>
          <w:tcPr>
            <w:tcW w:w="279" w:type="dxa"/>
            <w:tcBorders>
              <w:top w:val="nil"/>
              <w:left w:val="single" w:sz="4" w:space="0" w:color="000000" w:themeColor="text2"/>
              <w:bottom w:val="single" w:sz="4" w:space="0" w:color="000000" w:themeColor="text2"/>
              <w:right w:val="nil"/>
            </w:tcBorders>
          </w:tcPr>
          <w:p w14:paraId="7C8471E5" w14:textId="77777777" w:rsidR="00336C35" w:rsidRPr="00B0003B" w:rsidRDefault="00336C35" w:rsidP="00B26A45">
            <w:pPr>
              <w:rPr>
                <w:b/>
                <w:bCs/>
              </w:rPr>
            </w:pPr>
          </w:p>
        </w:tc>
        <w:tc>
          <w:tcPr>
            <w:tcW w:w="6520" w:type="dxa"/>
            <w:gridSpan w:val="2"/>
            <w:tcBorders>
              <w:top w:val="nil"/>
              <w:left w:val="nil"/>
              <w:bottom w:val="single" w:sz="4" w:space="0" w:color="000000" w:themeColor="text2"/>
              <w:right w:val="nil"/>
            </w:tcBorders>
          </w:tcPr>
          <w:p w14:paraId="00126BF6" w14:textId="5DF7E3D6" w:rsidR="00336C35" w:rsidRPr="00B0003B" w:rsidRDefault="0072115E" w:rsidP="00B26A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Proposition </w:t>
            </w:r>
            <w:r w:rsidR="00262268">
              <w:rPr>
                <w:b/>
                <w:bCs/>
              </w:rPr>
              <w:t>r</w:t>
            </w:r>
            <w:r w:rsidR="00336C35" w:rsidRPr="00B0003B">
              <w:rPr>
                <w:b/>
                <w:bCs/>
              </w:rPr>
              <w:t>eçu</w:t>
            </w:r>
            <w:r w:rsidR="00262268">
              <w:rPr>
                <w:b/>
                <w:bCs/>
              </w:rPr>
              <w:t>e</w:t>
            </w:r>
            <w:r w:rsidR="00336C35" w:rsidRPr="00B0003B">
              <w:rPr>
                <w:b/>
                <w:bCs/>
              </w:rPr>
              <w:t xml:space="preserve"> par :</w:t>
            </w:r>
          </w:p>
        </w:tc>
        <w:tc>
          <w:tcPr>
            <w:tcW w:w="3271" w:type="dxa"/>
            <w:gridSpan w:val="4"/>
            <w:tcBorders>
              <w:top w:val="nil"/>
              <w:left w:val="nil"/>
              <w:bottom w:val="single" w:sz="4" w:space="0" w:color="000000" w:themeColor="text2"/>
              <w:right w:val="single" w:sz="4" w:space="0" w:color="000000" w:themeColor="text2"/>
            </w:tcBorders>
          </w:tcPr>
          <w:p w14:paraId="5DC462F4" w14:textId="77777777" w:rsidR="00336C35" w:rsidRPr="00B0003B" w:rsidRDefault="00336C35" w:rsidP="00B26A45">
            <w:r w:rsidRPr="00B0003B">
              <w:rPr>
                <w:b/>
                <w:bCs/>
              </w:rPr>
              <w:t>Date (JJ-MM-AAAA)</w:t>
            </w:r>
          </w:p>
        </w:tc>
      </w:tr>
    </w:tbl>
    <w:p w14:paraId="129E4DE1" w14:textId="77777777" w:rsidR="00336C35" w:rsidRDefault="00336C35" w:rsidP="000E6CA3"/>
    <w:p w14:paraId="5B796060" w14:textId="77777777" w:rsidR="00262268" w:rsidRDefault="00262268">
      <w:pPr>
        <w:rPr>
          <w:rFonts w:asciiTheme="majorHAnsi" w:eastAsiaTheme="majorEastAsia" w:hAnsiTheme="majorHAnsi" w:cstheme="majorBidi"/>
          <w:b/>
          <w:bCs/>
          <w:color w:val="796E65" w:themeColor="accent6"/>
          <w:sz w:val="26"/>
          <w:szCs w:val="26"/>
        </w:rPr>
      </w:pPr>
      <w:r>
        <w:br w:type="page"/>
      </w:r>
    </w:p>
    <w:p w14:paraId="1F09C81A" w14:textId="2B14E3F1" w:rsidR="00336C35" w:rsidRPr="00B0003B" w:rsidRDefault="00336C35" w:rsidP="00262268">
      <w:pPr>
        <w:pStyle w:val="Titre1"/>
      </w:pPr>
      <w:r w:rsidRPr="00B0003B">
        <w:lastRenderedPageBreak/>
        <w:t>Aide-mémoire des documents à joindre au dossier</w:t>
      </w:r>
    </w:p>
    <w:p w14:paraId="554E4531" w14:textId="77777777" w:rsidR="00336C35" w:rsidRPr="00B0003B" w:rsidRDefault="00336C35" w:rsidP="00336C35">
      <w:pPr>
        <w:spacing w:after="0"/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566"/>
        <w:gridCol w:w="9494"/>
        <w:gridCol w:w="10"/>
      </w:tblGrid>
      <w:tr w:rsidR="00336C35" w:rsidRPr="00B0003B" w14:paraId="2FF555F1" w14:textId="77777777" w:rsidTr="00B26A45">
        <w:trPr>
          <w:trHeight w:val="101"/>
        </w:trPr>
        <w:tc>
          <w:tcPr>
            <w:tcW w:w="5000" w:type="pct"/>
            <w:gridSpan w:val="3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shd w:val="clear" w:color="auto" w:fill="000000" w:themeFill="text2"/>
          </w:tcPr>
          <w:p w14:paraId="36C14809" w14:textId="77777777" w:rsidR="00336C35" w:rsidRPr="00B0003B" w:rsidRDefault="00336C35" w:rsidP="00B26A45">
            <w:pPr>
              <w:jc w:val="both"/>
              <w:rPr>
                <w:b/>
                <w:color w:val="FFFFFF" w:themeColor="background1"/>
              </w:rPr>
            </w:pPr>
            <w:r w:rsidRPr="00B0003B">
              <w:rPr>
                <w:b/>
                <w:color w:val="FFFFFF" w:themeColor="background1"/>
              </w:rPr>
              <w:t>Joindre les documents suivants lors du dépôt du dossier</w:t>
            </w:r>
          </w:p>
        </w:tc>
      </w:tr>
      <w:tr w:rsidR="00336C35" w:rsidRPr="00B0003B" w14:paraId="79A84527" w14:textId="77777777" w:rsidTr="00B26A45">
        <w:trPr>
          <w:gridAfter w:val="1"/>
          <w:wAfter w:w="5" w:type="pct"/>
        </w:trPr>
        <w:sdt>
          <w:sdtPr>
            <w:id w:val="-1375529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1" w:type="pct"/>
                <w:tcBorders>
                  <w:top w:val="single" w:sz="4" w:space="0" w:color="000000" w:themeColor="text2"/>
                  <w:left w:val="single" w:sz="4" w:space="0" w:color="000000" w:themeColor="text2"/>
                  <w:bottom w:val="single" w:sz="4" w:space="0" w:color="D9D9D9" w:themeColor="background1" w:themeShade="D9"/>
                  <w:right w:val="nil"/>
                </w:tcBorders>
                <w:vAlign w:val="center"/>
              </w:tcPr>
              <w:p w14:paraId="71EEBBC4" w14:textId="77777777" w:rsidR="00336C35" w:rsidRPr="00B0003B" w:rsidRDefault="00336C35" w:rsidP="00B26A45">
                <w:pPr>
                  <w:jc w:val="center"/>
                </w:pPr>
                <w:r w:rsidRPr="00B0003B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14" w:type="pct"/>
            <w:tcBorders>
              <w:top w:val="single" w:sz="4" w:space="0" w:color="000000" w:themeColor="text2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  <w:vAlign w:val="center"/>
          </w:tcPr>
          <w:p w14:paraId="6EA63766" w14:textId="7C40A280" w:rsidR="00336C35" w:rsidRPr="00B0003B" w:rsidRDefault="00336C35" w:rsidP="00B26A45">
            <w:pPr>
              <w:rPr>
                <w:b/>
                <w:bCs/>
                <w:sz w:val="20"/>
                <w:szCs w:val="20"/>
              </w:rPr>
            </w:pPr>
            <w:r w:rsidRPr="00B0003B">
              <w:t>Le présent formulaire de dépôt</w:t>
            </w:r>
            <w:r w:rsidR="00184E5C">
              <w:t xml:space="preserve"> dûment rempli</w:t>
            </w:r>
          </w:p>
        </w:tc>
      </w:tr>
      <w:tr w:rsidR="00336C35" w:rsidRPr="00B0003B" w14:paraId="1C0D2D16" w14:textId="77777777" w:rsidTr="00B26A45">
        <w:trPr>
          <w:gridAfter w:val="1"/>
          <w:wAfter w:w="5" w:type="pct"/>
        </w:trPr>
        <w:sdt>
          <w:sdtPr>
            <w:id w:val="1383905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1" w:type="pct"/>
                <w:tcBorders>
                  <w:top w:val="single" w:sz="4" w:space="0" w:color="D9D9D9" w:themeColor="background1" w:themeShade="D9"/>
                  <w:left w:val="single" w:sz="4" w:space="0" w:color="000000" w:themeColor="text2"/>
                  <w:bottom w:val="single" w:sz="4" w:space="0" w:color="D9D9D9" w:themeColor="background1" w:themeShade="D9"/>
                  <w:right w:val="nil"/>
                </w:tcBorders>
                <w:vAlign w:val="center"/>
              </w:tcPr>
              <w:p w14:paraId="4771E82C" w14:textId="77777777" w:rsidR="00336C35" w:rsidRPr="00B0003B" w:rsidRDefault="00336C35" w:rsidP="00B26A45">
                <w:pPr>
                  <w:jc w:val="center"/>
                </w:pPr>
                <w:r w:rsidRPr="00B0003B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14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000000" w:themeColor="text2"/>
            </w:tcBorders>
            <w:vAlign w:val="center"/>
          </w:tcPr>
          <w:p w14:paraId="77E4B553" w14:textId="617C3B1A" w:rsidR="00336C35" w:rsidRPr="00B0003B" w:rsidRDefault="00184E5C" w:rsidP="00B26A45">
            <w:pPr>
              <w:rPr>
                <w:sz w:val="20"/>
                <w:szCs w:val="20"/>
              </w:rPr>
            </w:pPr>
            <w:r>
              <w:t>Une lettre d’appui du milieu partenaire attestant son engagement à accueillir et à promouvoir l’activité</w:t>
            </w:r>
          </w:p>
        </w:tc>
      </w:tr>
      <w:tr w:rsidR="00336C35" w:rsidRPr="00B0003B" w14:paraId="50D29A7A" w14:textId="77777777" w:rsidTr="00B26A45">
        <w:trPr>
          <w:gridAfter w:val="1"/>
          <w:wAfter w:w="5" w:type="pct"/>
        </w:trPr>
        <w:sdt>
          <w:sdtPr>
            <w:id w:val="-1455705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1" w:type="pct"/>
                <w:tcBorders>
                  <w:top w:val="single" w:sz="4" w:space="0" w:color="D9D9D9" w:themeColor="background1" w:themeShade="D9"/>
                  <w:left w:val="single" w:sz="4" w:space="0" w:color="000000" w:themeColor="text2"/>
                  <w:bottom w:val="single" w:sz="4" w:space="0" w:color="000000" w:themeColor="text2"/>
                  <w:right w:val="nil"/>
                </w:tcBorders>
                <w:vAlign w:val="center"/>
              </w:tcPr>
              <w:p w14:paraId="396C4E90" w14:textId="77777777" w:rsidR="00336C35" w:rsidRPr="00B0003B" w:rsidRDefault="00336C35" w:rsidP="00B26A45">
                <w:pPr>
                  <w:jc w:val="center"/>
                  <w:rPr>
                    <w:rFonts w:ascii="MS Gothic" w:eastAsia="MS Gothic" w:hAnsi="MS Gothic"/>
                  </w:rPr>
                </w:pPr>
                <w:r w:rsidRPr="00B0003B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714" w:type="pct"/>
            <w:tcBorders>
              <w:top w:val="single" w:sz="4" w:space="0" w:color="D9D9D9" w:themeColor="background1" w:themeShade="D9"/>
              <w:left w:val="nil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0B0EC61A" w14:textId="656A87BA" w:rsidR="00336C35" w:rsidRPr="00B0003B" w:rsidRDefault="00336C35" w:rsidP="00B26A45">
            <w:r w:rsidRPr="00B0003B">
              <w:t xml:space="preserve">Tout document jugé pertinent pour l’étude de </w:t>
            </w:r>
            <w:r w:rsidR="00184E5C">
              <w:t>votre dossier (facultatif)</w:t>
            </w:r>
          </w:p>
        </w:tc>
      </w:tr>
    </w:tbl>
    <w:p w14:paraId="757F295B" w14:textId="77777777" w:rsidR="00184E5C" w:rsidRPr="00B0003B" w:rsidRDefault="00184E5C" w:rsidP="00184E5C"/>
    <w:p w14:paraId="622C1727" w14:textId="77777777" w:rsidR="00DE1D41" w:rsidRDefault="00336C35" w:rsidP="00DE1D41">
      <w:r w:rsidRPr="00B0003B">
        <w:t xml:space="preserve">Les </w:t>
      </w:r>
      <w:r w:rsidR="00184E5C">
        <w:t>propositions</w:t>
      </w:r>
      <w:r w:rsidRPr="00B0003B">
        <w:t xml:space="preserve"> doivent être adressés à </w:t>
      </w:r>
      <w:r>
        <w:t>Caroline Fortin,</w:t>
      </w:r>
      <w:r w:rsidRPr="00B0003B">
        <w:t xml:space="preserve"> conseillère en développement culturel, à l'adresse courriel </w:t>
      </w:r>
      <w:hyperlink r:id="rId8" w:history="1">
        <w:r w:rsidR="00DE1D41" w:rsidRPr="00C1689F">
          <w:rPr>
            <w:rStyle w:val="Lienhypertexte"/>
          </w:rPr>
          <w:t>tourisme-culture@erable.ca</w:t>
        </w:r>
      </w:hyperlink>
      <w:r w:rsidR="00DE1D41">
        <w:t xml:space="preserve"> </w:t>
      </w:r>
      <w:r w:rsidRPr="00B0003B">
        <w:t xml:space="preserve">(ou via le site gratuit </w:t>
      </w:r>
      <w:hyperlink r:id="rId9" w:history="1">
        <w:r w:rsidRPr="00B0003B">
          <w:rPr>
            <w:rStyle w:val="Lienhypertexte"/>
          </w:rPr>
          <w:t>www.wetransfer.com</w:t>
        </w:r>
      </w:hyperlink>
      <w:r w:rsidRPr="00B0003B">
        <w:t>)</w:t>
      </w:r>
      <w:r w:rsidR="00DE1D41">
        <w:t>.</w:t>
      </w:r>
    </w:p>
    <w:p w14:paraId="6DAADCCE" w14:textId="65261F1E" w:rsidR="00DE1D41" w:rsidRDefault="00DE1D41" w:rsidP="00DE1D41">
      <w:r w:rsidRPr="00DE1D41">
        <w:t>Les propositions peuvent être déposées en tout temps, jusqu’à épuisement de l’enveloppe.</w:t>
      </w:r>
      <w:r w:rsidR="00711F65">
        <w:t xml:space="preserve"> La mesure prend fin le 31 décembre 2027.</w:t>
      </w:r>
      <w:r w:rsidRPr="00DE1D41">
        <w:t xml:space="preserve"> </w:t>
      </w:r>
    </w:p>
    <w:p w14:paraId="305A2FC2" w14:textId="512F4847" w:rsidR="00336C35" w:rsidRPr="00DE1D41" w:rsidRDefault="00336C35" w:rsidP="00DE1D41">
      <w:pPr>
        <w:spacing w:after="0"/>
        <w:rPr>
          <w:b/>
          <w:bCs/>
          <w:lang w:val="fr-FR"/>
        </w:rPr>
      </w:pPr>
      <w:r w:rsidRPr="00B0003B">
        <w:rPr>
          <w:lang w:val="fr-FR"/>
        </w:rPr>
        <w:t xml:space="preserve">Pour plus </w:t>
      </w:r>
      <w:r w:rsidRPr="003D6BE8">
        <w:t>d’informations : 819</w:t>
      </w:r>
      <w:r w:rsidR="00DE1D41">
        <w:rPr>
          <w:lang w:val="fr-FR"/>
        </w:rPr>
        <w:t> 362-2333</w:t>
      </w:r>
      <w:r w:rsidRPr="00B0003B">
        <w:rPr>
          <w:lang w:val="fr-FR"/>
        </w:rPr>
        <w:t xml:space="preserve">, poste 1287 | </w:t>
      </w:r>
      <w:hyperlink r:id="rId10" w:history="1">
        <w:r w:rsidRPr="004932E1">
          <w:rPr>
            <w:rStyle w:val="Lienhypertexte"/>
            <w:lang w:val="fr-FR"/>
          </w:rPr>
          <w:t>cfortin@erable.ca</w:t>
        </w:r>
      </w:hyperlink>
      <w:r>
        <w:rPr>
          <w:lang w:val="fr-FR"/>
        </w:rPr>
        <w:t xml:space="preserve"> </w:t>
      </w:r>
      <w:r w:rsidRPr="008454E5">
        <w:rPr>
          <w:lang w:val="fr-FR"/>
        </w:rPr>
        <w:t xml:space="preserve"> </w:t>
      </w:r>
    </w:p>
    <w:sectPr w:rsidR="00336C35" w:rsidRPr="00DE1D41" w:rsidSect="00AB7D2D">
      <w:headerReference w:type="default" r:id="rId11"/>
      <w:footerReference w:type="default" r:id="rId1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D86E5" w14:textId="77777777" w:rsidR="00B935A4" w:rsidRDefault="00B935A4" w:rsidP="008D1331">
      <w:pPr>
        <w:spacing w:after="0" w:line="240" w:lineRule="auto"/>
      </w:pPr>
      <w:r>
        <w:separator/>
      </w:r>
    </w:p>
  </w:endnote>
  <w:endnote w:type="continuationSeparator" w:id="0">
    <w:p w14:paraId="194AD571" w14:textId="77777777" w:rsidR="00B935A4" w:rsidRDefault="00B935A4" w:rsidP="008D1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B17E" w14:textId="77777777" w:rsidR="00A4792D" w:rsidRDefault="00A4792D" w:rsidP="00A4792D">
    <w:pPr>
      <w:pStyle w:val="Pieddepage"/>
      <w:jc w:val="center"/>
      <w:rPr>
        <w:rFonts w:ascii="Calibri Light" w:hAnsi="Calibri Light" w:cs="Arial"/>
        <w:color w:val="4B3E39"/>
        <w:sz w:val="18"/>
        <w:szCs w:val="18"/>
      </w:rPr>
    </w:pPr>
  </w:p>
  <w:p w14:paraId="13F911C2" w14:textId="77777777" w:rsidR="00A4792D" w:rsidRPr="002A17B1" w:rsidRDefault="00A4792D" w:rsidP="00A4792D">
    <w:pPr>
      <w:pStyle w:val="Pieddepage"/>
      <w:jc w:val="center"/>
      <w:rPr>
        <w:rFonts w:ascii="Calibri Light" w:hAnsi="Calibri Light" w:cs="Arial"/>
        <w:color w:val="4B3E39"/>
        <w:sz w:val="18"/>
        <w:szCs w:val="18"/>
      </w:rPr>
    </w:pPr>
    <w:r>
      <w:rPr>
        <w:rFonts w:ascii="Calibri Light" w:hAnsi="Calibri Light" w:cs="Arial"/>
        <w:color w:val="4B3E39"/>
        <w:sz w:val="18"/>
        <w:szCs w:val="18"/>
      </w:rPr>
      <w:t>1275, avenue St-Édouard, Plessisville (Québec)</w:t>
    </w:r>
    <w:r w:rsidRPr="002A17B1">
      <w:rPr>
        <w:rFonts w:ascii="Calibri Light" w:hAnsi="Calibri Light" w:cs="Arial"/>
        <w:color w:val="4B3E39"/>
        <w:sz w:val="18"/>
        <w:szCs w:val="18"/>
      </w:rPr>
      <w:t xml:space="preserve"> G6L </w:t>
    </w:r>
    <w:r>
      <w:rPr>
        <w:rFonts w:ascii="Calibri Light" w:hAnsi="Calibri Light" w:cs="Arial"/>
        <w:color w:val="4B3E39"/>
        <w:sz w:val="18"/>
        <w:szCs w:val="18"/>
      </w:rPr>
      <w:t>2K1</w:t>
    </w:r>
  </w:p>
  <w:p w14:paraId="552AF101" w14:textId="77777777" w:rsidR="00A4792D" w:rsidRPr="002A17B1" w:rsidRDefault="00A4792D" w:rsidP="00A4792D">
    <w:pPr>
      <w:pStyle w:val="Pieddepage"/>
      <w:tabs>
        <w:tab w:val="center" w:pos="5040"/>
        <w:tab w:val="left" w:pos="6735"/>
      </w:tabs>
      <w:rPr>
        <w:rFonts w:ascii="Calibri Light" w:hAnsi="Calibri Light" w:cs="Arial"/>
        <w:color w:val="4B3E39"/>
        <w:sz w:val="18"/>
        <w:szCs w:val="18"/>
      </w:rPr>
    </w:pPr>
    <w:r>
      <w:rPr>
        <w:rFonts w:ascii="Calibri Light" w:hAnsi="Calibri Light" w:cs="Arial"/>
        <w:color w:val="4B3E39"/>
        <w:sz w:val="18"/>
        <w:szCs w:val="18"/>
      </w:rPr>
      <w:tab/>
    </w:r>
    <w:r>
      <w:rPr>
        <w:rFonts w:ascii="Calibri Light" w:hAnsi="Calibri Light" w:cs="Arial"/>
        <w:color w:val="4B3E39"/>
        <w:sz w:val="18"/>
        <w:szCs w:val="18"/>
      </w:rPr>
      <w:tab/>
    </w:r>
    <w:r w:rsidRPr="002A17B1">
      <w:rPr>
        <w:rFonts w:ascii="Calibri Light" w:hAnsi="Calibri Light" w:cs="Arial"/>
        <w:color w:val="4B3E39"/>
        <w:sz w:val="18"/>
        <w:szCs w:val="18"/>
      </w:rPr>
      <w:t>819</w:t>
    </w:r>
    <w:r>
      <w:rPr>
        <w:rFonts w:ascii="Calibri Light" w:hAnsi="Calibri Light" w:cs="Arial"/>
        <w:color w:val="4B3E39"/>
        <w:sz w:val="18"/>
        <w:szCs w:val="18"/>
      </w:rPr>
      <w:t> 362-2333</w:t>
    </w:r>
    <w:r>
      <w:rPr>
        <w:rFonts w:ascii="Calibri Light" w:hAnsi="Calibri Light" w:cs="Arial"/>
        <w:color w:val="4B3E39"/>
        <w:sz w:val="18"/>
        <w:szCs w:val="18"/>
      </w:rPr>
      <w:tab/>
    </w:r>
  </w:p>
  <w:p w14:paraId="48503EA2" w14:textId="5BED4405" w:rsidR="008D1331" w:rsidRPr="00A4792D" w:rsidRDefault="00A4792D" w:rsidP="00A4792D">
    <w:pPr>
      <w:pStyle w:val="Pieddepage"/>
      <w:jc w:val="center"/>
      <w:rPr>
        <w:rFonts w:ascii="Calibri Light" w:hAnsi="Calibri Light" w:cs="Arial"/>
        <w:b/>
        <w:bCs/>
        <w:color w:val="46502F" w:themeColor="accent1"/>
        <w:sz w:val="18"/>
        <w:szCs w:val="18"/>
      </w:rPr>
    </w:pPr>
    <w:r w:rsidRPr="00453B86">
      <w:rPr>
        <w:b/>
        <w:bCs/>
        <w:color w:val="46502F" w:themeColor="accent1"/>
        <w:sz w:val="18"/>
        <w:szCs w:val="18"/>
      </w:rPr>
      <w:t>regiondelerable.ca | erable.ca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F7B7C" w14:textId="77777777" w:rsidR="00B935A4" w:rsidRDefault="00B935A4" w:rsidP="008D1331">
      <w:pPr>
        <w:spacing w:after="0" w:line="240" w:lineRule="auto"/>
      </w:pPr>
      <w:r>
        <w:separator/>
      </w:r>
    </w:p>
  </w:footnote>
  <w:footnote w:type="continuationSeparator" w:id="0">
    <w:p w14:paraId="67751DBA" w14:textId="77777777" w:rsidR="00B935A4" w:rsidRDefault="00B935A4" w:rsidP="008D1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9EC5E" w14:textId="77777777" w:rsidR="00A4792D" w:rsidRDefault="00A4792D" w:rsidP="00A4792D">
    <w:pPr>
      <w:pStyle w:val="En-tte"/>
      <w:jc w:val="right"/>
      <w:rPr>
        <w:sz w:val="24"/>
        <w:szCs w:val="24"/>
      </w:rPr>
    </w:pPr>
    <w:r w:rsidRPr="00453B86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891A7D1" wp14:editId="6B039FAA">
          <wp:simplePos x="0" y="0"/>
          <wp:positionH relativeFrom="margin">
            <wp:posOffset>1891030</wp:posOffset>
          </wp:positionH>
          <wp:positionV relativeFrom="margin">
            <wp:posOffset>-877570</wp:posOffset>
          </wp:positionV>
          <wp:extent cx="2619375" cy="873122"/>
          <wp:effectExtent l="0" t="0" r="0" b="0"/>
          <wp:wrapNone/>
          <wp:docPr id="9722814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281495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375" cy="873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4"/>
        <w:szCs w:val="24"/>
      </w:rPr>
      <w:t>EDC25-27-1.2.2</w:t>
    </w:r>
  </w:p>
  <w:p w14:paraId="139DC05F" w14:textId="77777777" w:rsidR="00A4792D" w:rsidRDefault="00A4792D" w:rsidP="00A4792D">
    <w:pPr>
      <w:pStyle w:val="En-tte"/>
      <w:jc w:val="right"/>
      <w:rPr>
        <w:sz w:val="24"/>
        <w:szCs w:val="24"/>
      </w:rPr>
    </w:pPr>
    <w:r>
      <w:rPr>
        <w:sz w:val="24"/>
        <w:szCs w:val="24"/>
      </w:rPr>
      <w:t>Septembre 2026</w:t>
    </w:r>
  </w:p>
  <w:p w14:paraId="3077993A" w14:textId="77777777" w:rsidR="008D1331" w:rsidRPr="00A4792D" w:rsidRDefault="008D1331" w:rsidP="00A4792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A34"/>
    <w:multiLevelType w:val="hybridMultilevel"/>
    <w:tmpl w:val="D092001A"/>
    <w:lvl w:ilvl="0" w:tplc="44DAC7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FFFFFF" w:themeColor="background1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2512"/>
    <w:multiLevelType w:val="hybridMultilevel"/>
    <w:tmpl w:val="44F038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B51"/>
    <w:multiLevelType w:val="hybridMultilevel"/>
    <w:tmpl w:val="17A6BAC8"/>
    <w:lvl w:ilvl="0" w:tplc="4056851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2060"/>
    <w:multiLevelType w:val="hybridMultilevel"/>
    <w:tmpl w:val="55AE6946"/>
    <w:lvl w:ilvl="0" w:tplc="63562F00">
      <w:start w:val="1"/>
      <w:numFmt w:val="lowerLetter"/>
      <w:lvlText w:val="%1."/>
      <w:lvlJc w:val="left"/>
      <w:pPr>
        <w:ind w:left="1070" w:hanging="360"/>
      </w:pPr>
      <w:rPr>
        <w:rFonts w:asciiTheme="minorHAnsi" w:eastAsiaTheme="minorEastAsia" w:hAnsiTheme="minorHAnsi" w:cstheme="minorBidi"/>
        <w:color w:val="000000" w:themeColor="text2"/>
        <w:sz w:val="24"/>
        <w:szCs w:val="24"/>
      </w:rPr>
    </w:lvl>
    <w:lvl w:ilvl="1" w:tplc="0C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1DFF69C5"/>
    <w:multiLevelType w:val="hybridMultilevel"/>
    <w:tmpl w:val="C2E0AA2E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44645"/>
    <w:multiLevelType w:val="hybridMultilevel"/>
    <w:tmpl w:val="1FB279A8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5F61"/>
    <w:multiLevelType w:val="hybridMultilevel"/>
    <w:tmpl w:val="631E0774"/>
    <w:lvl w:ilvl="0" w:tplc="F2CE51BE">
      <w:start w:val="1"/>
      <w:numFmt w:val="decimal"/>
      <w:lvlText w:val="%1."/>
      <w:lvlJc w:val="left"/>
      <w:pPr>
        <w:ind w:left="720" w:hanging="360"/>
      </w:pPr>
      <w:rPr>
        <w:rFonts w:hint="default"/>
        <w:color w:val="E8E8E8" w:themeColor="background2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04B1F"/>
    <w:multiLevelType w:val="hybridMultilevel"/>
    <w:tmpl w:val="78863828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73767"/>
    <w:multiLevelType w:val="hybridMultilevel"/>
    <w:tmpl w:val="50903EF0"/>
    <w:lvl w:ilvl="0" w:tplc="0C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6C750D81"/>
    <w:multiLevelType w:val="hybridMultilevel"/>
    <w:tmpl w:val="815632B4"/>
    <w:lvl w:ilvl="0" w:tplc="2130A78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061BD"/>
    <w:multiLevelType w:val="hybridMultilevel"/>
    <w:tmpl w:val="EECC8C98"/>
    <w:lvl w:ilvl="0" w:tplc="6E4A7334">
      <w:start w:val="3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661388">
    <w:abstractNumId w:val="6"/>
  </w:num>
  <w:num w:numId="2" w16cid:durableId="695039347">
    <w:abstractNumId w:val="3"/>
  </w:num>
  <w:num w:numId="3" w16cid:durableId="1839534944">
    <w:abstractNumId w:val="7"/>
  </w:num>
  <w:num w:numId="4" w16cid:durableId="2115634129">
    <w:abstractNumId w:val="4"/>
  </w:num>
  <w:num w:numId="5" w16cid:durableId="978805779">
    <w:abstractNumId w:val="9"/>
  </w:num>
  <w:num w:numId="6" w16cid:durableId="1355617992">
    <w:abstractNumId w:val="5"/>
  </w:num>
  <w:num w:numId="7" w16cid:durableId="697778429">
    <w:abstractNumId w:val="8"/>
  </w:num>
  <w:num w:numId="8" w16cid:durableId="2138792682">
    <w:abstractNumId w:val="10"/>
  </w:num>
  <w:num w:numId="9" w16cid:durableId="672877399">
    <w:abstractNumId w:val="1"/>
  </w:num>
  <w:num w:numId="10" w16cid:durableId="96870356">
    <w:abstractNumId w:val="2"/>
  </w:num>
  <w:num w:numId="11" w16cid:durableId="686643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2D"/>
    <w:rsid w:val="00004B3A"/>
    <w:rsid w:val="000078AF"/>
    <w:rsid w:val="0005663E"/>
    <w:rsid w:val="000A4508"/>
    <w:rsid w:val="000C233C"/>
    <w:rsid w:val="000E6CA3"/>
    <w:rsid w:val="000F66D3"/>
    <w:rsid w:val="00107716"/>
    <w:rsid w:val="001368F9"/>
    <w:rsid w:val="00150781"/>
    <w:rsid w:val="00184E5C"/>
    <w:rsid w:val="00186CD8"/>
    <w:rsid w:val="001933B1"/>
    <w:rsid w:val="00193894"/>
    <w:rsid w:val="001C7A8E"/>
    <w:rsid w:val="001F5F1B"/>
    <w:rsid w:val="00262268"/>
    <w:rsid w:val="0028398D"/>
    <w:rsid w:val="002C5736"/>
    <w:rsid w:val="003172C1"/>
    <w:rsid w:val="00320143"/>
    <w:rsid w:val="00336C35"/>
    <w:rsid w:val="00341571"/>
    <w:rsid w:val="003566A3"/>
    <w:rsid w:val="00370185"/>
    <w:rsid w:val="00386DC1"/>
    <w:rsid w:val="00387B42"/>
    <w:rsid w:val="003A7F62"/>
    <w:rsid w:val="003E333C"/>
    <w:rsid w:val="00446D55"/>
    <w:rsid w:val="00452675"/>
    <w:rsid w:val="00453B86"/>
    <w:rsid w:val="0047336D"/>
    <w:rsid w:val="004A0C0E"/>
    <w:rsid w:val="004D0E0D"/>
    <w:rsid w:val="00500150"/>
    <w:rsid w:val="005669CA"/>
    <w:rsid w:val="005C750C"/>
    <w:rsid w:val="00610C4E"/>
    <w:rsid w:val="006261FE"/>
    <w:rsid w:val="006335B6"/>
    <w:rsid w:val="00637C84"/>
    <w:rsid w:val="00653136"/>
    <w:rsid w:val="00667E01"/>
    <w:rsid w:val="0067280A"/>
    <w:rsid w:val="0067346C"/>
    <w:rsid w:val="00673BCC"/>
    <w:rsid w:val="006A7FEB"/>
    <w:rsid w:val="006C6F91"/>
    <w:rsid w:val="00711F65"/>
    <w:rsid w:val="0071305C"/>
    <w:rsid w:val="0072115E"/>
    <w:rsid w:val="00722AFE"/>
    <w:rsid w:val="00734445"/>
    <w:rsid w:val="00741FD0"/>
    <w:rsid w:val="00766A8E"/>
    <w:rsid w:val="007B491A"/>
    <w:rsid w:val="007B7F79"/>
    <w:rsid w:val="007C4785"/>
    <w:rsid w:val="007D0AD5"/>
    <w:rsid w:val="007D2C75"/>
    <w:rsid w:val="007E0B73"/>
    <w:rsid w:val="007F3C11"/>
    <w:rsid w:val="0080267B"/>
    <w:rsid w:val="00811C50"/>
    <w:rsid w:val="008208E6"/>
    <w:rsid w:val="008353DB"/>
    <w:rsid w:val="00842029"/>
    <w:rsid w:val="00857403"/>
    <w:rsid w:val="00892EC2"/>
    <w:rsid w:val="008A776C"/>
    <w:rsid w:val="008C5951"/>
    <w:rsid w:val="008D1331"/>
    <w:rsid w:val="008D1C8F"/>
    <w:rsid w:val="00907612"/>
    <w:rsid w:val="009179AC"/>
    <w:rsid w:val="00923A5E"/>
    <w:rsid w:val="00960924"/>
    <w:rsid w:val="0098624E"/>
    <w:rsid w:val="00987398"/>
    <w:rsid w:val="009C498D"/>
    <w:rsid w:val="009C535C"/>
    <w:rsid w:val="009E3DD4"/>
    <w:rsid w:val="00A4792D"/>
    <w:rsid w:val="00A515CF"/>
    <w:rsid w:val="00A53E1B"/>
    <w:rsid w:val="00A66E70"/>
    <w:rsid w:val="00AB7D2D"/>
    <w:rsid w:val="00AC04E5"/>
    <w:rsid w:val="00B16072"/>
    <w:rsid w:val="00B71DA5"/>
    <w:rsid w:val="00B84F3B"/>
    <w:rsid w:val="00B935A4"/>
    <w:rsid w:val="00BA30FE"/>
    <w:rsid w:val="00BF3FC7"/>
    <w:rsid w:val="00BF66D1"/>
    <w:rsid w:val="00C02DEB"/>
    <w:rsid w:val="00C32A3F"/>
    <w:rsid w:val="00C9666E"/>
    <w:rsid w:val="00CA09EE"/>
    <w:rsid w:val="00CA4698"/>
    <w:rsid w:val="00CA6A8C"/>
    <w:rsid w:val="00CD325F"/>
    <w:rsid w:val="00CE59C2"/>
    <w:rsid w:val="00D4181F"/>
    <w:rsid w:val="00D5374C"/>
    <w:rsid w:val="00D85798"/>
    <w:rsid w:val="00DD2FAA"/>
    <w:rsid w:val="00DD5746"/>
    <w:rsid w:val="00DE1D41"/>
    <w:rsid w:val="00DE3908"/>
    <w:rsid w:val="00E23288"/>
    <w:rsid w:val="00E47044"/>
    <w:rsid w:val="00E651BB"/>
    <w:rsid w:val="00E8286F"/>
    <w:rsid w:val="00EA4B19"/>
    <w:rsid w:val="00EA76B3"/>
    <w:rsid w:val="00ED1356"/>
    <w:rsid w:val="00ED5C4A"/>
    <w:rsid w:val="00EE2596"/>
    <w:rsid w:val="00F203D9"/>
    <w:rsid w:val="00F253EC"/>
    <w:rsid w:val="00F40DD4"/>
    <w:rsid w:val="00F4369B"/>
    <w:rsid w:val="00F9334B"/>
    <w:rsid w:val="00FA2F30"/>
    <w:rsid w:val="00FC3F15"/>
    <w:rsid w:val="00FD77F3"/>
    <w:rsid w:val="00FF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BBA20"/>
  <w15:chartTrackingRefBased/>
  <w15:docId w15:val="{44AE81BE-2D1A-47D0-BCAF-CF7C8919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98"/>
  </w:style>
  <w:style w:type="paragraph" w:styleId="Titre1">
    <w:name w:val="heading 1"/>
    <w:basedOn w:val="Normal"/>
    <w:next w:val="Normal"/>
    <w:link w:val="Titre1Car"/>
    <w:uiPriority w:val="9"/>
    <w:qFormat/>
    <w:rsid w:val="00A4792D"/>
    <w:pPr>
      <w:keepNext/>
      <w:keepLines/>
      <w:shd w:val="clear" w:color="auto" w:fill="D9A700" w:themeFill="accent2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A09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96E65" w:themeColor="accent6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A46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6502F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A46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6502F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A46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22717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CA46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22717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CA46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CA46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6502F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CA46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792D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shd w:val="clear" w:color="auto" w:fill="D9A700" w:themeFill="accent2"/>
    </w:rPr>
  </w:style>
  <w:style w:type="character" w:customStyle="1" w:styleId="Titre2Car">
    <w:name w:val="Titre 2 Car"/>
    <w:basedOn w:val="Policepardfaut"/>
    <w:link w:val="Titre2"/>
    <w:uiPriority w:val="9"/>
    <w:rsid w:val="00CA09EE"/>
    <w:rPr>
      <w:rFonts w:asciiTheme="majorHAnsi" w:eastAsiaTheme="majorEastAsia" w:hAnsiTheme="majorHAnsi" w:cstheme="majorBidi"/>
      <w:b/>
      <w:bCs/>
      <w:color w:val="796E65" w:themeColor="accent6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A4698"/>
    <w:rPr>
      <w:rFonts w:asciiTheme="majorHAnsi" w:eastAsiaTheme="majorEastAsia" w:hAnsiTheme="majorHAnsi" w:cstheme="majorBidi"/>
      <w:b/>
      <w:bCs/>
      <w:color w:val="46502F" w:themeColor="accent1"/>
    </w:rPr>
  </w:style>
  <w:style w:type="character" w:customStyle="1" w:styleId="Titre4Car">
    <w:name w:val="Titre 4 Car"/>
    <w:basedOn w:val="Policepardfaut"/>
    <w:link w:val="Titre4"/>
    <w:uiPriority w:val="9"/>
    <w:rsid w:val="00CA4698"/>
    <w:rPr>
      <w:rFonts w:asciiTheme="majorHAnsi" w:eastAsiaTheme="majorEastAsia" w:hAnsiTheme="majorHAnsi" w:cstheme="majorBidi"/>
      <w:b/>
      <w:bCs/>
      <w:i/>
      <w:iCs/>
      <w:color w:val="46502F" w:themeColor="accent1"/>
    </w:rPr>
  </w:style>
  <w:style w:type="paragraph" w:styleId="Paragraphedeliste">
    <w:name w:val="List Paragraph"/>
    <w:basedOn w:val="Normal"/>
    <w:uiPriority w:val="34"/>
    <w:qFormat/>
    <w:rsid w:val="00610C4E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CA4698"/>
    <w:rPr>
      <w:rFonts w:asciiTheme="majorHAnsi" w:eastAsiaTheme="majorEastAsia" w:hAnsiTheme="majorHAnsi" w:cstheme="majorBidi"/>
      <w:color w:val="222717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sid w:val="00CA4698"/>
    <w:rPr>
      <w:rFonts w:asciiTheme="majorHAnsi" w:eastAsiaTheme="majorEastAsia" w:hAnsiTheme="majorHAnsi" w:cstheme="majorBidi"/>
      <w:i/>
      <w:iCs/>
      <w:color w:val="222717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CA46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CA4698"/>
    <w:rPr>
      <w:rFonts w:asciiTheme="majorHAnsi" w:eastAsiaTheme="majorEastAsia" w:hAnsiTheme="majorHAnsi" w:cstheme="majorBidi"/>
      <w:color w:val="46502F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CA46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A4698"/>
    <w:pPr>
      <w:spacing w:line="240" w:lineRule="auto"/>
    </w:pPr>
    <w:rPr>
      <w:b/>
      <w:bCs/>
      <w:color w:val="46502F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453B86"/>
    <w:pPr>
      <w:pBdr>
        <w:bottom w:val="single" w:sz="8" w:space="4" w:color="46502F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color w:val="46502F" w:themeColor="accent1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53B86"/>
    <w:rPr>
      <w:rFonts w:asciiTheme="majorHAnsi" w:eastAsiaTheme="majorEastAsia" w:hAnsiTheme="majorHAnsi" w:cstheme="majorBidi"/>
      <w:color w:val="46502F" w:themeColor="accent1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A4698"/>
    <w:pPr>
      <w:numPr>
        <w:ilvl w:val="1"/>
      </w:numPr>
    </w:pPr>
    <w:rPr>
      <w:rFonts w:asciiTheme="majorHAnsi" w:eastAsiaTheme="majorEastAsia" w:hAnsiTheme="majorHAnsi" w:cstheme="majorBidi"/>
      <w:i/>
      <w:iCs/>
      <w:color w:val="796E65" w:themeColor="accent6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A4698"/>
    <w:rPr>
      <w:rFonts w:asciiTheme="majorHAnsi" w:eastAsiaTheme="majorEastAsia" w:hAnsiTheme="majorHAnsi" w:cstheme="majorBidi"/>
      <w:i/>
      <w:iCs/>
      <w:color w:val="796E65" w:themeColor="accent6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CA4698"/>
    <w:rPr>
      <w:b/>
      <w:bCs/>
    </w:rPr>
  </w:style>
  <w:style w:type="character" w:styleId="Accentuation">
    <w:name w:val="Emphasis"/>
    <w:basedOn w:val="Policepardfaut"/>
    <w:uiPriority w:val="20"/>
    <w:qFormat/>
    <w:rsid w:val="00CA4698"/>
    <w:rPr>
      <w:i/>
      <w:iCs/>
    </w:rPr>
  </w:style>
  <w:style w:type="paragraph" w:styleId="Sansinterligne">
    <w:name w:val="No Spacing"/>
    <w:uiPriority w:val="1"/>
    <w:qFormat/>
    <w:rsid w:val="00CA4698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CA4698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CA4698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4698"/>
    <w:pPr>
      <w:pBdr>
        <w:bottom w:val="single" w:sz="4" w:space="4" w:color="46502F" w:themeColor="accent1"/>
      </w:pBdr>
      <w:spacing w:before="200" w:after="280"/>
      <w:ind w:left="936" w:right="936"/>
    </w:pPr>
    <w:rPr>
      <w:b/>
      <w:bCs/>
      <w:i/>
      <w:iCs/>
      <w:color w:val="46502F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A4698"/>
    <w:rPr>
      <w:b/>
      <w:bCs/>
      <w:i/>
      <w:iCs/>
      <w:color w:val="46502F" w:themeColor="accent1"/>
    </w:rPr>
  </w:style>
  <w:style w:type="character" w:styleId="Accentuationlgre">
    <w:name w:val="Subtle Emphasis"/>
    <w:basedOn w:val="Policepardfaut"/>
    <w:uiPriority w:val="19"/>
    <w:qFormat/>
    <w:rsid w:val="00CA4698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CA4698"/>
    <w:rPr>
      <w:b/>
      <w:bCs/>
      <w:i/>
      <w:iCs/>
      <w:color w:val="46502F" w:themeColor="accent1"/>
    </w:rPr>
  </w:style>
  <w:style w:type="character" w:styleId="Rfrencelgre">
    <w:name w:val="Subtle Reference"/>
    <w:basedOn w:val="Policepardfaut"/>
    <w:uiPriority w:val="31"/>
    <w:qFormat/>
    <w:rsid w:val="00CA4698"/>
    <w:rPr>
      <w:smallCaps/>
      <w:color w:val="D9A700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CA4698"/>
    <w:rPr>
      <w:b/>
      <w:bCs/>
      <w:smallCaps/>
      <w:color w:val="D9A700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CA4698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A4698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8D133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1331"/>
  </w:style>
  <w:style w:type="paragraph" w:styleId="Pieddepage">
    <w:name w:val="footer"/>
    <w:basedOn w:val="Normal"/>
    <w:link w:val="PieddepageCar"/>
    <w:uiPriority w:val="99"/>
    <w:unhideWhenUsed/>
    <w:rsid w:val="008D133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1331"/>
  </w:style>
  <w:style w:type="character" w:styleId="Lienhypertexte">
    <w:name w:val="Hyperlink"/>
    <w:basedOn w:val="Policepardfaut"/>
    <w:uiPriority w:val="99"/>
    <w:unhideWhenUsed/>
    <w:rsid w:val="008D1331"/>
    <w:rPr>
      <w:color w:val="467886" w:themeColor="hyperlink"/>
      <w:u w:val="single"/>
    </w:rPr>
  </w:style>
  <w:style w:type="table" w:styleId="Grilledutableau">
    <w:name w:val="Table Grid"/>
    <w:basedOn w:val="TableauNormal"/>
    <w:uiPriority w:val="59"/>
    <w:rsid w:val="003E3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A469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A4698"/>
    <w:rPr>
      <w:color w:val="96607D" w:themeColor="followed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336C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risme-culture@erable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fortin@erable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etransfer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900-000%20CULTURE%20PATRIMOINE%20LOISIRS\Boite%20&#224;%20outils\Mod&#232;les%20Word\2024_Mod&#232;le%20ETC.dotx" TargetMode="External"/></Relationships>
</file>

<file path=word/theme/theme1.xml><?xml version="1.0" encoding="utf-8"?>
<a:theme xmlns:a="http://schemas.openxmlformats.org/drawingml/2006/main" name="Thème Office 2013 – 2022">
  <a:themeElements>
    <a:clrScheme name="Personnalisé 2">
      <a:dk1>
        <a:sysClr val="windowText" lastClr="000000"/>
      </a:dk1>
      <a:lt1>
        <a:sysClr val="window" lastClr="FFFFFF"/>
      </a:lt1>
      <a:dk2>
        <a:srgbClr val="000000"/>
      </a:dk2>
      <a:lt2>
        <a:srgbClr val="E8E8E8"/>
      </a:lt2>
      <a:accent1>
        <a:srgbClr val="46502F"/>
      </a:accent1>
      <a:accent2>
        <a:srgbClr val="D9A700"/>
      </a:accent2>
      <a:accent3>
        <a:srgbClr val="ED8B00"/>
      </a:accent3>
      <a:accent4>
        <a:srgbClr val="CF4520"/>
      </a:accent4>
      <a:accent5>
        <a:srgbClr val="97D700"/>
      </a:accent5>
      <a:accent6>
        <a:srgbClr val="796E65"/>
      </a:accent6>
      <a:hlink>
        <a:srgbClr val="467886"/>
      </a:hlink>
      <a:folHlink>
        <a:srgbClr val="96607D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F54B-22DF-4ED2-A918-812A26A6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2024_Modèle ETC</Template>
  <TotalTime>43</TotalTime>
  <Pages>4</Pages>
  <Words>519</Words>
  <Characters>2911</Characters>
  <Application>Microsoft Office Word</Application>
  <DocSecurity>0</DocSecurity>
  <Lines>46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Fortin</dc:creator>
  <cp:keywords/>
  <dc:description/>
  <cp:lastModifiedBy>Caroline Fortin</cp:lastModifiedBy>
  <cp:revision>2</cp:revision>
  <cp:lastPrinted>2026-09-17T18:49:00Z</cp:lastPrinted>
  <dcterms:created xsi:type="dcterms:W3CDTF">2026-09-17T18:04:00Z</dcterms:created>
  <dcterms:modified xsi:type="dcterms:W3CDTF">2026-09-28T13:05:00Z</dcterms:modified>
</cp:coreProperties>
</file>