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FB4D" w14:textId="728AFB23" w:rsidR="000E6CA3" w:rsidRDefault="000604E9" w:rsidP="000604E9">
      <w:pPr>
        <w:pStyle w:val="Titre"/>
        <w:spacing w:after="0"/>
        <w:rPr>
          <w:lang w:val="fr-FR"/>
        </w:rPr>
      </w:pPr>
      <w:r>
        <w:rPr>
          <w:lang w:val="fr-FR"/>
        </w:rPr>
        <w:t>Formulaire de demande</w:t>
      </w:r>
    </w:p>
    <w:p w14:paraId="70FD7588" w14:textId="592C3CBF" w:rsidR="000604E9" w:rsidRDefault="000604E9" w:rsidP="00371A23">
      <w:pPr>
        <w:pStyle w:val="Sous-titre"/>
        <w:spacing w:after="240"/>
        <w:rPr>
          <w:lang w:val="fr-FR"/>
        </w:rPr>
      </w:pPr>
      <w:r>
        <w:rPr>
          <w:lang w:val="fr-FR"/>
        </w:rPr>
        <w:t>Fonds de soutien aux projets culturels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 w:themeColor="text2"/>
          <w:left w:val="single" w:sz="4" w:space="0" w:color="000000" w:themeColor="text2"/>
          <w:bottom w:val="single" w:sz="4" w:space="0" w:color="000000" w:themeColor="text2"/>
          <w:right w:val="single" w:sz="4" w:space="0" w:color="000000" w:themeColor="text2"/>
          <w:insideH w:val="single" w:sz="4" w:space="0" w:color="000000" w:themeColor="text2"/>
          <w:insideV w:val="single" w:sz="4" w:space="0" w:color="000000" w:themeColor="text2"/>
        </w:tblBorders>
        <w:tblLook w:val="04A0" w:firstRow="1" w:lastRow="0" w:firstColumn="1" w:lastColumn="0" w:noHBand="0" w:noVBand="1"/>
      </w:tblPr>
      <w:tblGrid>
        <w:gridCol w:w="2972"/>
        <w:gridCol w:w="3261"/>
        <w:gridCol w:w="1428"/>
        <w:gridCol w:w="2409"/>
      </w:tblGrid>
      <w:tr w:rsidR="000604E9" w:rsidRPr="00EA3806" w14:paraId="44C5D692" w14:textId="77777777" w:rsidTr="00E12054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1"/>
          </w:tcPr>
          <w:p w14:paraId="27B779BC" w14:textId="76B6F9B4" w:rsidR="000604E9" w:rsidRPr="003C7CF7" w:rsidRDefault="000604E9" w:rsidP="003C7CF7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rPr>
                <w:b/>
                <w:bCs/>
              </w:rPr>
            </w:pPr>
            <w:r w:rsidRPr="003C7CF7">
              <w:rPr>
                <w:b/>
                <w:bCs/>
                <w:color w:val="FFFFFF" w:themeColor="background1"/>
              </w:rPr>
              <w:t>Identification du demandeur</w:t>
            </w:r>
          </w:p>
        </w:tc>
      </w:tr>
      <w:tr w:rsidR="000604E9" w:rsidRPr="00EA3806" w14:paraId="329E9869" w14:textId="77777777" w:rsidTr="003F43FA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  <w:shd w:val="clear" w:color="auto" w:fill="D1D1D1" w:themeFill="background2" w:themeFillShade="E6"/>
          </w:tcPr>
          <w:p w14:paraId="74C57E7F" w14:textId="77777777" w:rsidR="000604E9" w:rsidRPr="00B07B70" w:rsidRDefault="000604E9" w:rsidP="00CE3A5A">
            <w:pPr>
              <w:spacing w:after="0" w:line="240" w:lineRule="auto"/>
            </w:pPr>
            <w:r w:rsidRPr="00000E8F">
              <w:rPr>
                <w:b/>
                <w:bCs/>
              </w:rPr>
              <w:t>Nom du demandeur</w:t>
            </w:r>
          </w:p>
        </w:tc>
        <w:tc>
          <w:tcPr>
            <w:tcW w:w="3524" w:type="pct"/>
            <w:gridSpan w:val="3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5792B7B6" w14:textId="77777777" w:rsidR="000604E9" w:rsidRPr="00B07B70" w:rsidRDefault="000604E9" w:rsidP="00CE3A5A">
            <w:pPr>
              <w:spacing w:after="0" w:line="240" w:lineRule="auto"/>
            </w:pPr>
          </w:p>
        </w:tc>
      </w:tr>
      <w:tr w:rsidR="000604E9" w:rsidRPr="00EA3806" w14:paraId="3C4B9717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0949BF14" w14:textId="77777777" w:rsidR="000604E9" w:rsidRPr="0075403B" w:rsidRDefault="000604E9" w:rsidP="00CE3A5A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3524" w:type="pct"/>
            <w:gridSpan w:val="3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6D3407F4" w14:textId="77777777" w:rsidR="000604E9" w:rsidRDefault="00000000" w:rsidP="00CE3A5A">
            <w:pPr>
              <w:spacing w:after="0" w:line="240" w:lineRule="auto"/>
            </w:pPr>
            <w:sdt>
              <w:sdtPr>
                <w:id w:val="69774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04E9">
              <w:t xml:space="preserve"> Artiste</w:t>
            </w:r>
          </w:p>
          <w:p w14:paraId="7CD2106C" w14:textId="3A7FB7D0" w:rsidR="009A491C" w:rsidRDefault="00000000" w:rsidP="00CE3A5A">
            <w:pPr>
              <w:spacing w:after="0" w:line="240" w:lineRule="auto"/>
            </w:pPr>
            <w:sdt>
              <w:sdtPr>
                <w:id w:val="-57859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04E9">
              <w:t xml:space="preserve"> Organisme</w:t>
            </w:r>
          </w:p>
          <w:p w14:paraId="33ECC953" w14:textId="77777777" w:rsidR="000604E9" w:rsidRDefault="00000000" w:rsidP="00CE3A5A">
            <w:pPr>
              <w:spacing w:after="0" w:line="240" w:lineRule="auto"/>
            </w:pPr>
            <w:sdt>
              <w:sdtPr>
                <w:id w:val="-1581132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04E9">
              <w:t xml:space="preserve"> Municipalité</w:t>
            </w:r>
          </w:p>
          <w:p w14:paraId="1DF432BF" w14:textId="77777777" w:rsidR="000604E9" w:rsidRDefault="00000000" w:rsidP="00CE3A5A">
            <w:pPr>
              <w:spacing w:after="0" w:line="240" w:lineRule="auto"/>
            </w:pPr>
            <w:sdt>
              <w:sdtPr>
                <w:id w:val="926466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04E9">
              <w:t xml:space="preserve"> Établissement scolaire</w:t>
            </w:r>
          </w:p>
        </w:tc>
      </w:tr>
      <w:tr w:rsidR="000604E9" w:rsidRPr="00EA3806" w14:paraId="45AFFAE3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3AF00EB2" w14:textId="77777777" w:rsidR="000604E9" w:rsidRPr="00B26DBF" w:rsidRDefault="000604E9" w:rsidP="00CE3A5A">
            <w:pPr>
              <w:spacing w:after="0" w:line="240" w:lineRule="auto"/>
            </w:pPr>
            <w:r w:rsidRPr="00000E8F">
              <w:rPr>
                <w:b/>
                <w:bCs/>
              </w:rPr>
              <w:t xml:space="preserve">Adresse </w:t>
            </w:r>
            <w:r>
              <w:rPr>
                <w:b/>
                <w:bCs/>
              </w:rPr>
              <w:t xml:space="preserve">du </w:t>
            </w:r>
            <w:r w:rsidRPr="00000E8F">
              <w:rPr>
                <w:b/>
                <w:bCs/>
              </w:rPr>
              <w:t>siège social</w:t>
            </w:r>
          </w:p>
        </w:tc>
        <w:tc>
          <w:tcPr>
            <w:tcW w:w="3524" w:type="pct"/>
            <w:gridSpan w:val="3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26708521" w14:textId="77777777" w:rsidR="000604E9" w:rsidRPr="00B26DBF" w:rsidRDefault="000604E9" w:rsidP="00CE3A5A">
            <w:pPr>
              <w:spacing w:after="0" w:line="240" w:lineRule="auto"/>
            </w:pPr>
          </w:p>
        </w:tc>
      </w:tr>
      <w:tr w:rsidR="000604E9" w:rsidRPr="00EA3806" w14:paraId="05B5F0A8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0B389D47" w14:textId="77777777" w:rsidR="000604E9" w:rsidRPr="0075403B" w:rsidRDefault="000604E9" w:rsidP="00CE3A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Ville</w:t>
            </w:r>
          </w:p>
        </w:tc>
        <w:tc>
          <w:tcPr>
            <w:tcW w:w="1619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nil"/>
            </w:tcBorders>
          </w:tcPr>
          <w:p w14:paraId="15F652DC" w14:textId="77777777" w:rsidR="000604E9" w:rsidRPr="0029651C" w:rsidRDefault="000604E9" w:rsidP="00CE3A5A">
            <w:pPr>
              <w:spacing w:after="0" w:line="240" w:lineRule="auto"/>
            </w:pPr>
          </w:p>
        </w:tc>
        <w:tc>
          <w:tcPr>
            <w:tcW w:w="709" w:type="pct"/>
            <w:tcBorders>
              <w:top w:val="single" w:sz="4" w:space="0" w:color="000000" w:themeColor="text2"/>
              <w:left w:val="nil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25D57FE4" w14:textId="77777777" w:rsidR="000604E9" w:rsidRPr="0075403B" w:rsidRDefault="000604E9" w:rsidP="00CE3A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Code postal</w:t>
            </w:r>
          </w:p>
        </w:tc>
        <w:tc>
          <w:tcPr>
            <w:tcW w:w="1196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0A9809A0" w14:textId="77777777" w:rsidR="000604E9" w:rsidRPr="0029651C" w:rsidRDefault="000604E9" w:rsidP="00CE3A5A">
            <w:pPr>
              <w:spacing w:after="0" w:line="240" w:lineRule="auto"/>
            </w:pPr>
          </w:p>
        </w:tc>
      </w:tr>
      <w:tr w:rsidR="000604E9" w:rsidRPr="00EA3806" w14:paraId="694599D2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2FDE12FB" w14:textId="77777777" w:rsidR="000604E9" w:rsidRPr="0029651C" w:rsidRDefault="000604E9" w:rsidP="00CE3A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Téléphone</w:t>
            </w:r>
          </w:p>
        </w:tc>
        <w:tc>
          <w:tcPr>
            <w:tcW w:w="1619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nil"/>
            </w:tcBorders>
          </w:tcPr>
          <w:p w14:paraId="758AF8A1" w14:textId="77777777" w:rsidR="000604E9" w:rsidRPr="0029651C" w:rsidRDefault="000604E9" w:rsidP="00CE3A5A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09" w:type="pct"/>
            <w:tcBorders>
              <w:top w:val="single" w:sz="4" w:space="0" w:color="000000" w:themeColor="text2"/>
              <w:left w:val="nil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6F712355" w14:textId="77777777" w:rsidR="000604E9" w:rsidRPr="0029651C" w:rsidRDefault="000604E9" w:rsidP="00CE3A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Courriel </w:t>
            </w:r>
          </w:p>
        </w:tc>
        <w:tc>
          <w:tcPr>
            <w:tcW w:w="1196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626574FB" w14:textId="77777777" w:rsidR="000604E9" w:rsidRPr="0029651C" w:rsidRDefault="000604E9" w:rsidP="00CE3A5A">
            <w:pPr>
              <w:spacing w:after="0" w:line="240" w:lineRule="auto"/>
            </w:pPr>
          </w:p>
        </w:tc>
      </w:tr>
      <w:tr w:rsidR="000604E9" w:rsidRPr="00EA3806" w14:paraId="1ED2EF7A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2E2B08EC" w14:textId="77777777" w:rsidR="000604E9" w:rsidRPr="00EA3806" w:rsidRDefault="000604E9" w:rsidP="00CE3A5A">
            <w:pPr>
              <w:spacing w:after="0" w:line="240" w:lineRule="auto"/>
            </w:pPr>
            <w:r w:rsidRPr="00000E8F">
              <w:rPr>
                <w:b/>
                <w:bCs/>
              </w:rPr>
              <w:t>Site internet du demandeur</w:t>
            </w:r>
          </w:p>
        </w:tc>
        <w:tc>
          <w:tcPr>
            <w:tcW w:w="3524" w:type="pct"/>
            <w:gridSpan w:val="3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44021456" w14:textId="77777777" w:rsidR="000604E9" w:rsidRPr="0029651C" w:rsidRDefault="000604E9" w:rsidP="00CE3A5A">
            <w:pPr>
              <w:spacing w:after="0" w:line="240" w:lineRule="auto"/>
            </w:pPr>
          </w:p>
        </w:tc>
      </w:tr>
      <w:tr w:rsidR="000604E9" w:rsidRPr="00EA3806" w14:paraId="76E5F66E" w14:textId="77777777" w:rsidTr="003F43FA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  <w:shd w:val="clear" w:color="auto" w:fill="D1D1D1" w:themeFill="background2" w:themeFillShade="E6"/>
          </w:tcPr>
          <w:p w14:paraId="1D39D2B2" w14:textId="77777777" w:rsidR="000604E9" w:rsidRPr="00EA3806" w:rsidRDefault="000604E9" w:rsidP="00CE3A5A">
            <w:pPr>
              <w:spacing w:after="0" w:line="240" w:lineRule="auto"/>
            </w:pPr>
            <w:r w:rsidRPr="00000E8F">
              <w:rPr>
                <w:b/>
                <w:bCs/>
              </w:rPr>
              <w:t xml:space="preserve">Nom du représentant                                                         </w:t>
            </w:r>
          </w:p>
        </w:tc>
        <w:tc>
          <w:tcPr>
            <w:tcW w:w="1619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4E54B30E" w14:textId="77777777" w:rsidR="000604E9" w:rsidRPr="0029651C" w:rsidRDefault="000604E9" w:rsidP="00CE3A5A">
            <w:pPr>
              <w:spacing w:after="0" w:line="240" w:lineRule="auto"/>
            </w:pPr>
          </w:p>
        </w:tc>
        <w:tc>
          <w:tcPr>
            <w:tcW w:w="709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CCCCCC" w:themeColor="text2" w:themeTint="33"/>
            </w:tcBorders>
            <w:shd w:val="clear" w:color="auto" w:fill="D1D1D1" w:themeFill="background2" w:themeFillShade="E6"/>
          </w:tcPr>
          <w:p w14:paraId="2266095D" w14:textId="77777777" w:rsidR="000604E9" w:rsidRPr="0029651C" w:rsidRDefault="000604E9" w:rsidP="00CE3A5A">
            <w:pPr>
              <w:spacing w:after="0" w:line="240" w:lineRule="auto"/>
              <w:rPr>
                <w:b/>
                <w:bCs/>
              </w:rPr>
            </w:pPr>
            <w:r w:rsidRPr="0029651C">
              <w:rPr>
                <w:b/>
                <w:bCs/>
              </w:rPr>
              <w:t>Fonction</w:t>
            </w:r>
          </w:p>
        </w:tc>
        <w:tc>
          <w:tcPr>
            <w:tcW w:w="1196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3F81F021" w14:textId="77777777" w:rsidR="000604E9" w:rsidRPr="0029651C" w:rsidRDefault="000604E9" w:rsidP="00CE3A5A">
            <w:pPr>
              <w:spacing w:after="0" w:line="240" w:lineRule="auto"/>
            </w:pPr>
          </w:p>
        </w:tc>
      </w:tr>
      <w:tr w:rsidR="000604E9" w:rsidRPr="00EA3806" w14:paraId="7E3C53EF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6F2BCEFF" w14:textId="77777777" w:rsidR="000604E9" w:rsidRDefault="000604E9" w:rsidP="00CE3A5A">
            <w:pPr>
              <w:spacing w:after="0" w:line="240" w:lineRule="auto"/>
              <w:rPr>
                <w:b/>
                <w:bCs/>
              </w:rPr>
            </w:pPr>
            <w:r w:rsidRPr="00000E8F">
              <w:rPr>
                <w:b/>
                <w:bCs/>
              </w:rPr>
              <w:t>Adresse de correspondance</w:t>
            </w:r>
            <w:r>
              <w:rPr>
                <w:b/>
                <w:bCs/>
              </w:rPr>
              <w:t xml:space="preserve"> </w:t>
            </w:r>
          </w:p>
          <w:p w14:paraId="7EB10258" w14:textId="77777777" w:rsidR="000604E9" w:rsidRPr="00EA3806" w:rsidRDefault="000604E9" w:rsidP="00CE3A5A">
            <w:pPr>
              <w:spacing w:after="0" w:line="240" w:lineRule="auto"/>
            </w:pPr>
            <w:r w:rsidRPr="00000E8F">
              <w:rPr>
                <w:b/>
                <w:bCs/>
              </w:rPr>
              <w:t>(</w:t>
            </w:r>
            <w:proofErr w:type="gramStart"/>
            <w:r w:rsidRPr="00000E8F">
              <w:rPr>
                <w:b/>
                <w:bCs/>
              </w:rPr>
              <w:t>si</w:t>
            </w:r>
            <w:proofErr w:type="gramEnd"/>
            <w:r w:rsidRPr="00000E8F">
              <w:rPr>
                <w:b/>
                <w:bCs/>
              </w:rPr>
              <w:t xml:space="preserve"> différente) </w:t>
            </w:r>
          </w:p>
        </w:tc>
        <w:tc>
          <w:tcPr>
            <w:tcW w:w="3524" w:type="pct"/>
            <w:gridSpan w:val="3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67B3F7F5" w14:textId="77777777" w:rsidR="000604E9" w:rsidRPr="0029651C" w:rsidRDefault="000604E9" w:rsidP="00CE3A5A">
            <w:pPr>
              <w:spacing w:after="0" w:line="240" w:lineRule="auto"/>
            </w:pPr>
          </w:p>
        </w:tc>
      </w:tr>
      <w:tr w:rsidR="000604E9" w:rsidRPr="00EA3806" w14:paraId="67B41050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6B6CE12C" w14:textId="77777777" w:rsidR="000604E9" w:rsidRPr="00000E8F" w:rsidRDefault="000604E9" w:rsidP="00CE3A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Ville</w:t>
            </w:r>
          </w:p>
        </w:tc>
        <w:tc>
          <w:tcPr>
            <w:tcW w:w="1619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nil"/>
            </w:tcBorders>
          </w:tcPr>
          <w:p w14:paraId="4B073DCF" w14:textId="77777777" w:rsidR="000604E9" w:rsidRPr="0029651C" w:rsidRDefault="000604E9" w:rsidP="00CE3A5A">
            <w:pPr>
              <w:spacing w:after="0" w:line="240" w:lineRule="auto"/>
            </w:pPr>
          </w:p>
        </w:tc>
        <w:tc>
          <w:tcPr>
            <w:tcW w:w="709" w:type="pct"/>
            <w:tcBorders>
              <w:top w:val="single" w:sz="4" w:space="0" w:color="000000" w:themeColor="text2"/>
              <w:left w:val="nil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6FDB0C88" w14:textId="77777777" w:rsidR="000604E9" w:rsidRPr="00000E8F" w:rsidRDefault="000604E9" w:rsidP="00CE3A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Code postal</w:t>
            </w:r>
          </w:p>
        </w:tc>
        <w:tc>
          <w:tcPr>
            <w:tcW w:w="1196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417CB18C" w14:textId="77777777" w:rsidR="000604E9" w:rsidRPr="0029651C" w:rsidRDefault="000604E9" w:rsidP="00CE3A5A">
            <w:pPr>
              <w:spacing w:after="0" w:line="240" w:lineRule="auto"/>
            </w:pPr>
          </w:p>
        </w:tc>
      </w:tr>
      <w:tr w:rsidR="000604E9" w:rsidRPr="00EA3806" w14:paraId="69515197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01E2BFB5" w14:textId="77777777" w:rsidR="000604E9" w:rsidRPr="00000E8F" w:rsidRDefault="000604E9" w:rsidP="00CE3A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Téléphone</w:t>
            </w:r>
          </w:p>
        </w:tc>
        <w:tc>
          <w:tcPr>
            <w:tcW w:w="1619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nil"/>
            </w:tcBorders>
          </w:tcPr>
          <w:p w14:paraId="72E132C8" w14:textId="77777777" w:rsidR="000604E9" w:rsidRPr="0029651C" w:rsidRDefault="000604E9" w:rsidP="00CE3A5A">
            <w:pPr>
              <w:spacing w:after="0" w:line="240" w:lineRule="auto"/>
            </w:pPr>
          </w:p>
        </w:tc>
        <w:tc>
          <w:tcPr>
            <w:tcW w:w="709" w:type="pct"/>
            <w:tcBorders>
              <w:top w:val="single" w:sz="4" w:space="0" w:color="000000" w:themeColor="text2"/>
              <w:left w:val="nil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44660D0F" w14:textId="77777777" w:rsidR="000604E9" w:rsidRPr="00000E8F" w:rsidRDefault="000604E9" w:rsidP="00CE3A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Courriel </w:t>
            </w:r>
          </w:p>
        </w:tc>
        <w:tc>
          <w:tcPr>
            <w:tcW w:w="1196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1A0FC04F" w14:textId="77777777" w:rsidR="000604E9" w:rsidRPr="0029651C" w:rsidRDefault="000604E9" w:rsidP="00CE3A5A">
            <w:pPr>
              <w:spacing w:after="0" w:line="240" w:lineRule="auto"/>
            </w:pPr>
          </w:p>
        </w:tc>
      </w:tr>
      <w:tr w:rsidR="009F2105" w:rsidRPr="00EA3806" w14:paraId="039AB418" w14:textId="77777777" w:rsidTr="003F43FA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D1D1D1" w:themeFill="background2" w:themeFillShade="E6"/>
          </w:tcPr>
          <w:p w14:paraId="29963C79" w14:textId="5B47F240" w:rsidR="009F2105" w:rsidRPr="0029651C" w:rsidRDefault="00000000" w:rsidP="00CE3A5A">
            <w:pPr>
              <w:spacing w:after="0" w:line="240" w:lineRule="auto"/>
            </w:pPr>
            <w:sdt>
              <w:sdtPr>
                <w:rPr>
                  <w:rFonts w:ascii="MS Gothic" w:eastAsia="MS Gothic" w:hAnsi="MS Gothic"/>
                </w:rPr>
                <w:id w:val="-73678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2105" w:rsidRPr="009F75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2105" w:rsidRPr="004B1B1B">
              <w:t xml:space="preserve"> </w:t>
            </w:r>
            <w:r w:rsidR="009F2105">
              <w:t>Joindre la résolution autorisant le dépôt de la demande et désignant le signataire.</w:t>
            </w:r>
          </w:p>
        </w:tc>
      </w:tr>
    </w:tbl>
    <w:p w14:paraId="67DB41B6" w14:textId="77777777" w:rsidR="000604E9" w:rsidRDefault="000604E9" w:rsidP="000604E9">
      <w:pPr>
        <w:spacing w:after="0"/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 w:themeColor="text2"/>
          <w:left w:val="single" w:sz="4" w:space="0" w:color="000000" w:themeColor="text2"/>
          <w:bottom w:val="single" w:sz="4" w:space="0" w:color="000000" w:themeColor="text2"/>
          <w:right w:val="single" w:sz="4" w:space="0" w:color="000000" w:themeColor="text2"/>
          <w:insideH w:val="single" w:sz="4" w:space="0" w:color="000000" w:themeColor="text2"/>
          <w:insideV w:val="single" w:sz="4" w:space="0" w:color="000000" w:themeColor="text2"/>
        </w:tblBorders>
        <w:tblLook w:val="04A0" w:firstRow="1" w:lastRow="0" w:firstColumn="1" w:lastColumn="0" w:noHBand="0" w:noVBand="1"/>
      </w:tblPr>
      <w:tblGrid>
        <w:gridCol w:w="2973"/>
        <w:gridCol w:w="7097"/>
      </w:tblGrid>
      <w:tr w:rsidR="000604E9" w:rsidRPr="00EA3806" w14:paraId="5875FE2C" w14:textId="77777777" w:rsidTr="00E1205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1"/>
          </w:tcPr>
          <w:p w14:paraId="6174C9FE" w14:textId="7D3561F7" w:rsidR="000604E9" w:rsidRPr="003C7CF7" w:rsidRDefault="006418A6" w:rsidP="003C7CF7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rPr>
                <w:b/>
                <w:bCs/>
              </w:rPr>
            </w:pPr>
            <w:r w:rsidRPr="003C7CF7">
              <w:rPr>
                <w:b/>
                <w:bCs/>
                <w:color w:val="FFFFFF" w:themeColor="background1"/>
              </w:rPr>
              <w:t>Réalisation</w:t>
            </w:r>
            <w:r w:rsidR="000604E9" w:rsidRPr="003C7CF7">
              <w:rPr>
                <w:b/>
                <w:bCs/>
                <w:color w:val="FFFFFF" w:themeColor="background1"/>
              </w:rPr>
              <w:t xml:space="preserve"> du projet</w:t>
            </w:r>
          </w:p>
        </w:tc>
      </w:tr>
      <w:tr w:rsidR="000604E9" w:rsidRPr="00EA3806" w14:paraId="3B1B87EC" w14:textId="77777777" w:rsidTr="003F43FA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nil"/>
              <w:right w:val="single" w:sz="4" w:space="0" w:color="CCCCCC" w:themeColor="text2" w:themeTint="33"/>
            </w:tcBorders>
            <w:shd w:val="clear" w:color="auto" w:fill="D1D1D1" w:themeFill="background2" w:themeFillShade="E6"/>
          </w:tcPr>
          <w:p w14:paraId="41A4C336" w14:textId="77777777" w:rsidR="000604E9" w:rsidRPr="00B07B70" w:rsidRDefault="000604E9" w:rsidP="00CE3A5A">
            <w:pPr>
              <w:spacing w:after="0" w:line="240" w:lineRule="auto"/>
            </w:pPr>
            <w:r>
              <w:rPr>
                <w:b/>
                <w:bCs/>
              </w:rPr>
              <w:t>Titre du projet</w:t>
            </w:r>
          </w:p>
        </w:tc>
        <w:tc>
          <w:tcPr>
            <w:tcW w:w="3524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68E1D7AA" w14:textId="77777777" w:rsidR="000604E9" w:rsidRPr="00B07B70" w:rsidRDefault="000604E9" w:rsidP="00CE3A5A">
            <w:pPr>
              <w:spacing w:after="0" w:line="240" w:lineRule="auto"/>
            </w:pPr>
          </w:p>
        </w:tc>
      </w:tr>
      <w:tr w:rsidR="000604E9" w:rsidRPr="00EA3806" w14:paraId="1E3FD965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nil"/>
              <w:right w:val="single" w:sz="4" w:space="0" w:color="CCCCCC" w:themeColor="text2" w:themeTint="33"/>
            </w:tcBorders>
          </w:tcPr>
          <w:p w14:paraId="2A3A498B" w14:textId="77777777" w:rsidR="000604E9" w:rsidRDefault="000604E9" w:rsidP="00CE3A5A">
            <w:pPr>
              <w:spacing w:after="0" w:line="240" w:lineRule="auto"/>
            </w:pPr>
            <w:r>
              <w:rPr>
                <w:b/>
                <w:bCs/>
              </w:rPr>
              <w:t>Catégorie du projet</w:t>
            </w:r>
          </w:p>
        </w:tc>
        <w:tc>
          <w:tcPr>
            <w:tcW w:w="3524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1924270D" w14:textId="77777777" w:rsidR="000604E9" w:rsidRDefault="00000000" w:rsidP="00CE3A5A">
            <w:pPr>
              <w:spacing w:after="0" w:line="240" w:lineRule="auto"/>
            </w:pPr>
            <w:sdt>
              <w:sdtPr>
                <w:id w:val="1188095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04E9">
              <w:t xml:space="preserve"> Événement ponctuel</w:t>
            </w:r>
          </w:p>
          <w:p w14:paraId="1AFAD120" w14:textId="77777777" w:rsidR="000604E9" w:rsidRDefault="00000000" w:rsidP="00CE3A5A">
            <w:pPr>
              <w:spacing w:after="0" w:line="240" w:lineRule="auto"/>
            </w:pPr>
            <w:sdt>
              <w:sdtPr>
                <w:id w:val="198295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04E9">
              <w:t xml:space="preserve"> Événement récurrent </w:t>
            </w:r>
          </w:p>
          <w:p w14:paraId="23358355" w14:textId="77777777" w:rsidR="000604E9" w:rsidRDefault="00000000" w:rsidP="00CE3A5A">
            <w:pPr>
              <w:spacing w:after="0" w:line="240" w:lineRule="auto"/>
            </w:pPr>
            <w:sdt>
              <w:sdtPr>
                <w:id w:val="83187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04E9">
              <w:t xml:space="preserve"> Projet permanent</w:t>
            </w:r>
          </w:p>
          <w:p w14:paraId="56FC0B06" w14:textId="77777777" w:rsidR="000604E9" w:rsidRDefault="00000000" w:rsidP="00CE3A5A">
            <w:pPr>
              <w:spacing w:after="0" w:line="240" w:lineRule="auto"/>
            </w:pPr>
            <w:sdt>
              <w:sdtPr>
                <w:id w:val="196330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04E9">
              <w:t xml:space="preserve"> Autres :</w:t>
            </w:r>
          </w:p>
        </w:tc>
      </w:tr>
      <w:tr w:rsidR="000604E9" w:rsidRPr="00EA3806" w14:paraId="70B52612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nil"/>
              <w:right w:val="single" w:sz="4" w:space="0" w:color="CCCCCC" w:themeColor="text2" w:themeTint="33"/>
            </w:tcBorders>
          </w:tcPr>
          <w:p w14:paraId="1283C6F8" w14:textId="0EAC9DC1" w:rsidR="000604E9" w:rsidRPr="00B26DBF" w:rsidRDefault="000604E9" w:rsidP="00CE3A5A">
            <w:pPr>
              <w:spacing w:after="0" w:line="240" w:lineRule="auto"/>
            </w:pPr>
            <w:r>
              <w:rPr>
                <w:b/>
                <w:bCs/>
              </w:rPr>
              <w:t xml:space="preserve">Endroit(s) </w:t>
            </w:r>
            <w:r w:rsidR="003F43FA">
              <w:rPr>
                <w:b/>
                <w:bCs/>
              </w:rPr>
              <w:t>de réalisation</w:t>
            </w:r>
          </w:p>
        </w:tc>
        <w:tc>
          <w:tcPr>
            <w:tcW w:w="3524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6474D250" w14:textId="77777777" w:rsidR="000604E9" w:rsidRPr="00B26DBF" w:rsidRDefault="000604E9" w:rsidP="00CE3A5A">
            <w:pPr>
              <w:spacing w:after="0" w:line="240" w:lineRule="auto"/>
            </w:pPr>
          </w:p>
        </w:tc>
      </w:tr>
      <w:tr w:rsidR="009A491C" w:rsidRPr="00EA3806" w14:paraId="23107BDF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nil"/>
              <w:right w:val="single" w:sz="4" w:space="0" w:color="CCCCCC" w:themeColor="text2" w:themeTint="33"/>
            </w:tcBorders>
          </w:tcPr>
          <w:p w14:paraId="4B2A139E" w14:textId="01DD038E" w:rsidR="009A491C" w:rsidRDefault="009A491C" w:rsidP="00CE3A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  <w:r w:rsidR="00391C5B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de réalisation du projet</w:t>
            </w:r>
          </w:p>
        </w:tc>
        <w:tc>
          <w:tcPr>
            <w:tcW w:w="3524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283F64F3" w14:textId="77777777" w:rsidR="009A491C" w:rsidRPr="00B26DBF" w:rsidRDefault="009A491C" w:rsidP="00CE3A5A">
            <w:pPr>
              <w:spacing w:after="0" w:line="240" w:lineRule="auto"/>
            </w:pPr>
          </w:p>
        </w:tc>
      </w:tr>
      <w:tr w:rsidR="000604E9" w:rsidRPr="00EA3806" w14:paraId="0E34543F" w14:textId="77777777" w:rsidTr="009A69A8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3AC6E11C" w14:textId="77777777" w:rsidR="000604E9" w:rsidRPr="00EA3806" w:rsidRDefault="000604E9" w:rsidP="00CE3A5A">
            <w:pPr>
              <w:spacing w:after="0" w:line="240" w:lineRule="auto"/>
            </w:pPr>
            <w:r>
              <w:rPr>
                <w:b/>
                <w:bCs/>
              </w:rPr>
              <w:t>Clientèle cible</w:t>
            </w:r>
          </w:p>
        </w:tc>
        <w:tc>
          <w:tcPr>
            <w:tcW w:w="3524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7AB6BF31" w14:textId="77777777" w:rsidR="000604E9" w:rsidRDefault="00000000" w:rsidP="00CE3A5A">
            <w:pPr>
              <w:spacing w:after="0" w:line="240" w:lineRule="auto"/>
            </w:pPr>
            <w:sdt>
              <w:sdtPr>
                <w:id w:val="159080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 w:rsidRPr="0075403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604E9">
              <w:t xml:space="preserve"> Enfants</w:t>
            </w:r>
          </w:p>
          <w:p w14:paraId="4FD1BAB4" w14:textId="77777777" w:rsidR="000604E9" w:rsidRDefault="00000000" w:rsidP="00CE3A5A">
            <w:pPr>
              <w:spacing w:after="0" w:line="240" w:lineRule="auto"/>
            </w:pPr>
            <w:sdt>
              <w:sdtPr>
                <w:id w:val="-209585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 w:rsidRPr="0075403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604E9">
              <w:t xml:space="preserve"> Adolescents</w:t>
            </w:r>
          </w:p>
          <w:p w14:paraId="3BF467A1" w14:textId="77777777" w:rsidR="000604E9" w:rsidRDefault="00000000" w:rsidP="00CE3A5A">
            <w:pPr>
              <w:spacing w:after="0" w:line="240" w:lineRule="auto"/>
            </w:pPr>
            <w:sdt>
              <w:sdtPr>
                <w:id w:val="-146611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 w:rsidRPr="0075403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604E9">
              <w:t xml:space="preserve"> Adultes</w:t>
            </w:r>
            <w:r w:rsidR="000604E9" w:rsidRPr="0075403B">
              <w:t xml:space="preserve"> </w:t>
            </w:r>
          </w:p>
          <w:p w14:paraId="2A3855F8" w14:textId="77777777" w:rsidR="000604E9" w:rsidRPr="0075403B" w:rsidRDefault="00000000" w:rsidP="00CE3A5A">
            <w:pPr>
              <w:spacing w:after="0" w:line="240" w:lineRule="auto"/>
            </w:pPr>
            <w:sdt>
              <w:sdtPr>
                <w:id w:val="1173384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 w:rsidRPr="0075403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604E9">
              <w:t xml:space="preserve"> Aînés</w:t>
            </w:r>
          </w:p>
          <w:p w14:paraId="4E46D3B3" w14:textId="77777777" w:rsidR="000604E9" w:rsidRPr="00EA3806" w:rsidRDefault="00000000" w:rsidP="00CE3A5A">
            <w:pPr>
              <w:spacing w:after="0" w:line="240" w:lineRule="auto"/>
            </w:pPr>
            <w:sdt>
              <w:sdtPr>
                <w:id w:val="127868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4E9" w:rsidRPr="0075403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604E9">
              <w:t xml:space="preserve"> Particularité (immigrants, clientèle défavorisée, etc.)</w:t>
            </w:r>
          </w:p>
        </w:tc>
      </w:tr>
      <w:tr w:rsidR="000604E9" w:rsidRPr="00EA3806" w14:paraId="172FDFF4" w14:textId="77777777" w:rsidTr="00391C5B">
        <w:trPr>
          <w:trHeight w:val="340"/>
        </w:trPr>
        <w:tc>
          <w:tcPr>
            <w:tcW w:w="1476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08909CAD" w14:textId="398D86A1" w:rsidR="000604E9" w:rsidRPr="00EA3806" w:rsidRDefault="000604E9" w:rsidP="00CE3A5A">
            <w:pPr>
              <w:spacing w:after="0" w:line="240" w:lineRule="auto"/>
            </w:pPr>
            <w:r>
              <w:rPr>
                <w:b/>
                <w:bCs/>
              </w:rPr>
              <w:t>Estimation du nombre de participants</w:t>
            </w:r>
            <w:r w:rsidR="004D4C24">
              <w:rPr>
                <w:b/>
                <w:bCs/>
              </w:rPr>
              <w:t> :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3524" w:type="pct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2ED75DA2" w14:textId="77777777" w:rsidR="000604E9" w:rsidRPr="00EA3806" w:rsidRDefault="000604E9" w:rsidP="00CE3A5A">
            <w:pPr>
              <w:spacing w:after="0" w:line="240" w:lineRule="auto"/>
            </w:pPr>
          </w:p>
        </w:tc>
      </w:tr>
    </w:tbl>
    <w:p w14:paraId="300C81EF" w14:textId="5D89EA6A" w:rsidR="00E12054" w:rsidRDefault="00E12054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0604E9" w14:paraId="12619BA2" w14:textId="77777777" w:rsidTr="00E12054">
        <w:trPr>
          <w:cantSplit/>
        </w:trPr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1"/>
          </w:tcPr>
          <w:p w14:paraId="55A4125F" w14:textId="1B4B504D" w:rsidR="000604E9" w:rsidRPr="003C7CF7" w:rsidRDefault="000604E9" w:rsidP="003C7CF7">
            <w:pPr>
              <w:pStyle w:val="Paragraphedeliste"/>
              <w:numPr>
                <w:ilvl w:val="0"/>
                <w:numId w:val="17"/>
              </w:numPr>
              <w:rPr>
                <w:b/>
                <w:bCs/>
              </w:rPr>
            </w:pPr>
            <w:r w:rsidRPr="003C7CF7">
              <w:rPr>
                <w:b/>
                <w:bCs/>
                <w:color w:val="FFFFFF" w:themeColor="background1"/>
              </w:rPr>
              <w:lastRenderedPageBreak/>
              <w:t>Décrivez-nous le projet de façon détaillée</w:t>
            </w:r>
          </w:p>
        </w:tc>
      </w:tr>
      <w:tr w:rsidR="009A69A8" w:rsidRPr="004B1B1B" w14:paraId="368B45D5" w14:textId="77777777" w:rsidTr="003F43FA">
        <w:trPr>
          <w:cantSplit/>
        </w:trPr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D1D1D1" w:themeFill="background2" w:themeFillShade="E6"/>
          </w:tcPr>
          <w:p w14:paraId="7F3BDC9C" w14:textId="489B3F56" w:rsidR="009A69A8" w:rsidRPr="000A7243" w:rsidRDefault="004D4C24" w:rsidP="001967E3">
            <w:r w:rsidRPr="000A7243">
              <w:t xml:space="preserve">Répondez efficacement aux questions : Qui, quand, quoi, où ? Le </w:t>
            </w:r>
            <w:r w:rsidR="00CD4461" w:rsidRPr="000A7243">
              <w:t>comité d’analyse</w:t>
            </w:r>
            <w:r w:rsidRPr="000A7243">
              <w:t xml:space="preserve"> doit être en mesure de </w:t>
            </w:r>
            <w:r w:rsidR="00292AE3">
              <w:t>cerner</w:t>
            </w:r>
            <w:r w:rsidRPr="000A7243">
              <w:t xml:space="preserve"> en quoi consiste votre projet</w:t>
            </w:r>
            <w:r w:rsidR="001967E3">
              <w:t xml:space="preserve">. </w:t>
            </w:r>
            <w:r w:rsidRPr="000A7243">
              <w:t>N’oubliez pas que votre projet doit contenir de la médiation culturelle, soit un échange entre un artiste</w:t>
            </w:r>
            <w:r w:rsidR="00DC7489">
              <w:t xml:space="preserve"> </w:t>
            </w:r>
            <w:r w:rsidR="001967E3">
              <w:t>(</w:t>
            </w:r>
            <w:r w:rsidR="00DC7489">
              <w:t>ou un intervenant culturel</w:t>
            </w:r>
            <w:r w:rsidR="001967E3">
              <w:t>)</w:t>
            </w:r>
            <w:r w:rsidRPr="000A7243">
              <w:t xml:space="preserve"> professionnel et les citoyens. </w:t>
            </w:r>
          </w:p>
        </w:tc>
      </w:tr>
      <w:tr w:rsidR="000604E9" w14:paraId="064B8762" w14:textId="77777777" w:rsidTr="00D22004">
        <w:trPr>
          <w:trHeight w:val="9071"/>
        </w:trPr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19810939" w14:textId="69C57FEE" w:rsidR="000604E9" w:rsidRDefault="000604E9" w:rsidP="00CE3A5A">
            <w:r>
              <w:rPr>
                <w:color w:val="0070C0"/>
              </w:rPr>
              <w:t xml:space="preserve"> </w:t>
            </w:r>
          </w:p>
        </w:tc>
      </w:tr>
    </w:tbl>
    <w:p w14:paraId="1A956C82" w14:textId="77777777" w:rsidR="000604E9" w:rsidRDefault="000604E9" w:rsidP="000604E9"/>
    <w:p w14:paraId="311F35AC" w14:textId="69FBE433" w:rsidR="00376A10" w:rsidRDefault="00376A10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0604E9" w14:paraId="7E516DBB" w14:textId="77777777" w:rsidTr="00E12054">
        <w:trPr>
          <w:cantSplit/>
        </w:trPr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1"/>
          </w:tcPr>
          <w:p w14:paraId="717069A7" w14:textId="19A02748" w:rsidR="000604E9" w:rsidRPr="003C7CF7" w:rsidRDefault="000604E9" w:rsidP="003C7CF7">
            <w:pPr>
              <w:pStyle w:val="Paragraphedeliste"/>
              <w:numPr>
                <w:ilvl w:val="0"/>
                <w:numId w:val="17"/>
              </w:numPr>
              <w:rPr>
                <w:b/>
                <w:bCs/>
              </w:rPr>
            </w:pPr>
            <w:r w:rsidRPr="003C7CF7">
              <w:rPr>
                <w:b/>
                <w:bCs/>
                <w:color w:val="FFFFFF" w:themeColor="background1"/>
              </w:rPr>
              <w:lastRenderedPageBreak/>
              <w:t>Décrivez-nous le volet de médiation culturelle du projet</w:t>
            </w:r>
          </w:p>
          <w:p w14:paraId="00920EE1" w14:textId="16066E02" w:rsidR="000604E9" w:rsidRPr="00290546" w:rsidRDefault="000604E9" w:rsidP="00CE3A5A">
            <w:pPr>
              <w:pStyle w:val="Paragraphedeliste"/>
              <w:ind w:left="360"/>
              <w:rPr>
                <w:i/>
                <w:iCs/>
              </w:rPr>
            </w:pPr>
            <w:r>
              <w:rPr>
                <w:i/>
                <w:iCs/>
                <w:color w:val="FFFFFF" w:themeColor="background1"/>
              </w:rPr>
              <w:t xml:space="preserve">Ex. </w:t>
            </w:r>
            <w:r w:rsidR="009A3FB4">
              <w:rPr>
                <w:i/>
                <w:iCs/>
                <w:color w:val="FFFFFF" w:themeColor="background1"/>
              </w:rPr>
              <w:t>De quelle façon le</w:t>
            </w:r>
            <w:r w:rsidR="000A7243">
              <w:rPr>
                <w:i/>
                <w:iCs/>
                <w:color w:val="FFFFFF" w:themeColor="background1"/>
              </w:rPr>
              <w:t xml:space="preserve"> citoyen sera amené à participer </w:t>
            </w:r>
            <w:r w:rsidR="000A7243" w:rsidRPr="00F94A51">
              <w:rPr>
                <w:i/>
                <w:iCs/>
                <w:color w:val="FFFFFF" w:themeColor="background1"/>
                <w:u w:val="single"/>
              </w:rPr>
              <w:t xml:space="preserve">activement </w:t>
            </w:r>
            <w:r w:rsidR="000A7243">
              <w:rPr>
                <w:i/>
                <w:iCs/>
                <w:color w:val="FFFFFF" w:themeColor="background1"/>
              </w:rPr>
              <w:t>à l’activité, o</w:t>
            </w:r>
            <w:r>
              <w:rPr>
                <w:i/>
                <w:iCs/>
                <w:color w:val="FFFFFF" w:themeColor="background1"/>
              </w:rPr>
              <w:t>riginalité de l’intervention, qualité des intervenants</w:t>
            </w:r>
            <w:r w:rsidR="000A7243">
              <w:rPr>
                <w:i/>
                <w:iCs/>
                <w:color w:val="FFFFFF" w:themeColor="background1"/>
              </w:rPr>
              <w:t xml:space="preserve"> artistiques et culturels</w:t>
            </w:r>
            <w:r>
              <w:rPr>
                <w:i/>
                <w:iCs/>
                <w:color w:val="FFFFFF" w:themeColor="background1"/>
              </w:rPr>
              <w:t>, etc.</w:t>
            </w:r>
          </w:p>
        </w:tc>
      </w:tr>
      <w:tr w:rsidR="000604E9" w14:paraId="68234479" w14:textId="77777777" w:rsidTr="003F43FA">
        <w:trPr>
          <w:cantSplit/>
        </w:trPr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D1D1D1" w:themeFill="background2" w:themeFillShade="E6"/>
          </w:tcPr>
          <w:p w14:paraId="14EB8E48" w14:textId="4B830A78" w:rsidR="000604E9" w:rsidRPr="000A7243" w:rsidRDefault="000604E9" w:rsidP="000604E9">
            <w:pPr>
              <w:pStyle w:val="Paragraphedeliste"/>
              <w:numPr>
                <w:ilvl w:val="0"/>
                <w:numId w:val="11"/>
              </w:numPr>
            </w:pPr>
            <w:r w:rsidRPr="000A7243">
              <w:rPr>
                <w:b/>
                <w:bCs/>
              </w:rPr>
              <w:t>La médiation culturelle</w:t>
            </w:r>
            <w:r w:rsidRPr="000A7243">
              <w:t xml:space="preserve"> désigne des stratégies d’action culturelle centrées sur les situations d’échange et de rencontre entre les citoyens et les milieux culturels et artistiques. </w:t>
            </w:r>
          </w:p>
          <w:p w14:paraId="113CE4D4" w14:textId="77777777" w:rsidR="000604E9" w:rsidRPr="004B1B1B" w:rsidRDefault="000604E9" w:rsidP="000604E9">
            <w:pPr>
              <w:pStyle w:val="Paragraphedeliste"/>
              <w:numPr>
                <w:ilvl w:val="0"/>
                <w:numId w:val="11"/>
              </w:numPr>
            </w:pPr>
            <w:r w:rsidRPr="000A7243">
              <w:rPr>
                <w:b/>
                <w:bCs/>
              </w:rPr>
              <w:t xml:space="preserve">Exemples : </w:t>
            </w:r>
            <w:r w:rsidRPr="000A7243">
              <w:t>activités d’animation pédagogique, les ateliers d’initiation, les ateliers de création, les activités d’accompagnement, les discussions, etc.</w:t>
            </w:r>
            <w:r w:rsidRPr="004B1B1B">
              <w:t xml:space="preserve"> </w:t>
            </w:r>
          </w:p>
        </w:tc>
      </w:tr>
      <w:tr w:rsidR="000604E9" w14:paraId="19985F81" w14:textId="77777777" w:rsidTr="00D22004">
        <w:trPr>
          <w:cantSplit/>
          <w:trHeight w:val="4535"/>
        </w:trPr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2C06BD49" w14:textId="77777777" w:rsidR="000604E9" w:rsidRDefault="000604E9" w:rsidP="00CE3A5A"/>
        </w:tc>
      </w:tr>
    </w:tbl>
    <w:p w14:paraId="3BA0DA0F" w14:textId="77777777" w:rsidR="006418A6" w:rsidRDefault="006418A6" w:rsidP="000604E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418A6" w14:paraId="54BC6D77" w14:textId="77777777" w:rsidTr="00E12054"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1"/>
          </w:tcPr>
          <w:p w14:paraId="03A421EF" w14:textId="77EE9384" w:rsidR="006418A6" w:rsidRPr="003C7CF7" w:rsidRDefault="006418A6" w:rsidP="003C7CF7">
            <w:pPr>
              <w:pStyle w:val="Paragraphedeliste"/>
              <w:numPr>
                <w:ilvl w:val="0"/>
                <w:numId w:val="17"/>
              </w:numPr>
              <w:rPr>
                <w:b/>
                <w:bCs/>
              </w:rPr>
            </w:pPr>
            <w:r w:rsidRPr="003C7CF7">
              <w:rPr>
                <w:b/>
                <w:bCs/>
                <w:color w:val="FFFFFF" w:themeColor="background1"/>
              </w:rPr>
              <w:t>Présentation du ou des artistes impliqués dans le projet</w:t>
            </w:r>
          </w:p>
          <w:p w14:paraId="4AB6753C" w14:textId="77777777" w:rsidR="006418A6" w:rsidRPr="004E7C9B" w:rsidRDefault="006418A6" w:rsidP="00CE3A5A">
            <w:pPr>
              <w:pStyle w:val="Paragraphedeliste"/>
              <w:ind w:left="360"/>
              <w:rPr>
                <w:i/>
                <w:iCs/>
              </w:rPr>
            </w:pPr>
            <w:r>
              <w:rPr>
                <w:i/>
                <w:iCs/>
                <w:color w:val="FFFFFF" w:themeColor="background1"/>
              </w:rPr>
              <w:t>Ex. Biographie, réalisations, démarche artistique, prix, etc.</w:t>
            </w:r>
          </w:p>
        </w:tc>
      </w:tr>
      <w:tr w:rsidR="006418A6" w14:paraId="7C3A7975" w14:textId="77777777" w:rsidTr="003F43FA"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D1D1D1" w:themeFill="background2" w:themeFillShade="E6"/>
          </w:tcPr>
          <w:p w14:paraId="5BC052EF" w14:textId="77777777" w:rsidR="006418A6" w:rsidRPr="000A7243" w:rsidRDefault="00000000" w:rsidP="00CE3A5A">
            <w:pPr>
              <w:pStyle w:val="Paragraphedeliste"/>
              <w:ind w:left="360"/>
            </w:pPr>
            <w:sdt>
              <w:sdtPr>
                <w:id w:val="82910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18A6" w:rsidRPr="000A72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418A6" w:rsidRPr="000A7243">
              <w:t xml:space="preserve"> Vous pouvez remplacer cette réponse par le C.V. artistique de l’artiste (cochez s’il y a lieu).</w:t>
            </w:r>
          </w:p>
        </w:tc>
      </w:tr>
      <w:tr w:rsidR="006418A6" w14:paraId="764C2180" w14:textId="77777777" w:rsidTr="00D22004">
        <w:trPr>
          <w:trHeight w:val="3969"/>
        </w:trPr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6A526727" w14:textId="77777777" w:rsidR="006418A6" w:rsidRDefault="006418A6" w:rsidP="00CE3A5A"/>
        </w:tc>
      </w:tr>
    </w:tbl>
    <w:p w14:paraId="7F125663" w14:textId="55E164BD" w:rsidR="00376A10" w:rsidRDefault="00376A10" w:rsidP="006418A6"/>
    <w:p w14:paraId="42E288AB" w14:textId="77777777" w:rsidR="00376A10" w:rsidRDefault="00376A10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418A6" w14:paraId="0D33DA41" w14:textId="77777777" w:rsidTr="00E12054"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1"/>
          </w:tcPr>
          <w:p w14:paraId="7D890939" w14:textId="2A931E09" w:rsidR="006418A6" w:rsidRPr="003C7CF7" w:rsidRDefault="004D5CFC" w:rsidP="003C7CF7">
            <w:pPr>
              <w:pStyle w:val="Paragraphedeliste"/>
              <w:numPr>
                <w:ilvl w:val="0"/>
                <w:numId w:val="17"/>
              </w:numPr>
              <w:rPr>
                <w:b/>
                <w:bCs/>
                <w:i/>
                <w:iCs/>
              </w:rPr>
            </w:pPr>
            <w:r w:rsidRPr="003C7CF7">
              <w:rPr>
                <w:b/>
                <w:bCs/>
                <w:color w:val="FFFFFF" w:themeColor="background1"/>
              </w:rPr>
              <w:lastRenderedPageBreak/>
              <w:t>Identifiez les partenaires de votre projet et précisez la nature de leur implication (argent, ressources humaines, prêt d’équipement, etc.)</w:t>
            </w:r>
          </w:p>
        </w:tc>
      </w:tr>
      <w:tr w:rsidR="006418A6" w14:paraId="11D0C49A" w14:textId="77777777" w:rsidTr="003F43FA"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D1D1D1" w:themeFill="background2" w:themeFillShade="E6"/>
          </w:tcPr>
          <w:p w14:paraId="19489D8C" w14:textId="77777777" w:rsidR="006418A6" w:rsidRPr="004B1B1B" w:rsidRDefault="00000000" w:rsidP="00CE3A5A">
            <w:pPr>
              <w:pStyle w:val="Paragraphedeliste"/>
              <w:ind w:left="360"/>
              <w:rPr>
                <w:b/>
                <w:bCs/>
              </w:rPr>
            </w:pPr>
            <w:sdt>
              <w:sdtPr>
                <w:id w:val="-2053377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18A6" w:rsidRPr="004B1B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418A6" w:rsidRPr="004B1B1B">
              <w:t xml:space="preserve"> Vous devez joindre les lettres de soutien ou les ententes avec vos partenaires (cochez s’il y a lieu).</w:t>
            </w:r>
          </w:p>
        </w:tc>
      </w:tr>
      <w:tr w:rsidR="006418A6" w14:paraId="1FE8340C" w14:textId="77777777" w:rsidTr="00D22004">
        <w:trPr>
          <w:trHeight w:val="2268"/>
        </w:trPr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1112F907" w14:textId="77777777" w:rsidR="006418A6" w:rsidRDefault="006418A6" w:rsidP="00CE3A5A"/>
        </w:tc>
      </w:tr>
    </w:tbl>
    <w:p w14:paraId="5EB5E878" w14:textId="77777777" w:rsidR="006418A6" w:rsidRDefault="006418A6" w:rsidP="000604E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0604E9" w14:paraId="39359006" w14:textId="77777777" w:rsidTr="00E12054"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1"/>
          </w:tcPr>
          <w:p w14:paraId="32726F15" w14:textId="511C2B01" w:rsidR="000604E9" w:rsidRPr="003C7CF7" w:rsidRDefault="000604E9" w:rsidP="003C7CF7">
            <w:pPr>
              <w:pStyle w:val="Paragraphedeliste"/>
              <w:numPr>
                <w:ilvl w:val="0"/>
                <w:numId w:val="17"/>
              </w:numPr>
              <w:rPr>
                <w:b/>
                <w:bCs/>
              </w:rPr>
            </w:pPr>
            <w:r w:rsidRPr="003C7CF7">
              <w:rPr>
                <w:b/>
                <w:bCs/>
                <w:color w:val="FFFFFF" w:themeColor="background1"/>
              </w:rPr>
              <w:t>Expliquez quelle sera la visibilité du projet</w:t>
            </w:r>
          </w:p>
          <w:p w14:paraId="6B1C56A9" w14:textId="45FE41C4" w:rsidR="000604E9" w:rsidRPr="004E7C9B" w:rsidRDefault="000604E9" w:rsidP="00CE3A5A">
            <w:pPr>
              <w:pStyle w:val="Paragraphedeliste"/>
              <w:ind w:left="360"/>
              <w:rPr>
                <w:i/>
                <w:iCs/>
              </w:rPr>
            </w:pPr>
            <w:r>
              <w:rPr>
                <w:i/>
                <w:iCs/>
                <w:color w:val="FFFFFF" w:themeColor="background1"/>
              </w:rPr>
              <w:t>Ex.</w:t>
            </w:r>
            <w:r w:rsidR="004D5CFC">
              <w:rPr>
                <w:i/>
                <w:iCs/>
                <w:color w:val="FFFFFF" w:themeColor="background1"/>
              </w:rPr>
              <w:t xml:space="preserve"> communiqué de presse, </w:t>
            </w:r>
            <w:r w:rsidR="00E12054">
              <w:rPr>
                <w:i/>
                <w:iCs/>
                <w:color w:val="FFFFFF" w:themeColor="background1"/>
              </w:rPr>
              <w:t>matériel imprimé, promotion sur les réseaux sociaux, etc.</w:t>
            </w:r>
          </w:p>
        </w:tc>
      </w:tr>
      <w:tr w:rsidR="000604E9" w14:paraId="5FC7E30A" w14:textId="77777777" w:rsidTr="00D22004">
        <w:trPr>
          <w:trHeight w:val="2268"/>
        </w:trPr>
        <w:tc>
          <w:tcPr>
            <w:tcW w:w="1007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56E30F1E" w14:textId="77777777" w:rsidR="000604E9" w:rsidRDefault="000604E9" w:rsidP="00CE3A5A"/>
        </w:tc>
      </w:tr>
    </w:tbl>
    <w:p w14:paraId="0D0771BB" w14:textId="77777777" w:rsidR="000604E9" w:rsidRDefault="000604E9" w:rsidP="000604E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60"/>
        <w:gridCol w:w="1141"/>
        <w:gridCol w:w="73"/>
        <w:gridCol w:w="328"/>
        <w:gridCol w:w="3646"/>
        <w:gridCol w:w="960"/>
        <w:gridCol w:w="34"/>
        <w:gridCol w:w="328"/>
      </w:tblGrid>
      <w:tr w:rsidR="000604E9" w14:paraId="09261C52" w14:textId="77777777" w:rsidTr="00E12054">
        <w:tc>
          <w:tcPr>
            <w:tcW w:w="10070" w:type="dxa"/>
            <w:gridSpan w:val="8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1"/>
          </w:tcPr>
          <w:p w14:paraId="44183EA2" w14:textId="77777777" w:rsidR="003C7CF7" w:rsidRPr="003C7CF7" w:rsidRDefault="000604E9" w:rsidP="003C7CF7">
            <w:pPr>
              <w:pStyle w:val="Paragraphedeliste"/>
              <w:numPr>
                <w:ilvl w:val="0"/>
                <w:numId w:val="17"/>
              </w:numPr>
              <w:rPr>
                <w:b/>
                <w:bCs/>
              </w:rPr>
            </w:pPr>
            <w:r w:rsidRPr="003C7CF7">
              <w:rPr>
                <w:b/>
                <w:bCs/>
                <w:color w:val="FFFFFF" w:themeColor="background1"/>
              </w:rPr>
              <w:t>Financement du projet (prévisions)</w:t>
            </w:r>
          </w:p>
          <w:p w14:paraId="75423CDF" w14:textId="445676CC" w:rsidR="00DD069D" w:rsidRPr="003C7CF7" w:rsidRDefault="00DD069D" w:rsidP="003C7CF7">
            <w:pPr>
              <w:pStyle w:val="Paragraphedeliste"/>
              <w:ind w:left="360"/>
              <w:rPr>
                <w:b/>
                <w:bCs/>
              </w:rPr>
            </w:pPr>
            <w:r w:rsidRPr="003C7CF7">
              <w:rPr>
                <w:i/>
                <w:iCs/>
              </w:rPr>
              <w:t>Référez-vous à la politique d’investissement</w:t>
            </w:r>
            <w:r w:rsidR="00D22004" w:rsidRPr="003C7CF7">
              <w:rPr>
                <w:i/>
                <w:iCs/>
              </w:rPr>
              <w:t xml:space="preserve"> du Fonds de soutien</w:t>
            </w:r>
            <w:r w:rsidRPr="003C7CF7">
              <w:rPr>
                <w:i/>
                <w:iCs/>
              </w:rPr>
              <w:t xml:space="preserve"> afin de bien </w:t>
            </w:r>
            <w:r w:rsidR="00D22004" w:rsidRPr="003C7CF7">
              <w:rPr>
                <w:i/>
                <w:iCs/>
              </w:rPr>
              <w:t>connaitre</w:t>
            </w:r>
            <w:r w:rsidRPr="003C7CF7">
              <w:rPr>
                <w:i/>
                <w:iCs/>
              </w:rPr>
              <w:t xml:space="preserve"> les dépenses admissibles et non-admissibles.</w:t>
            </w:r>
          </w:p>
        </w:tc>
      </w:tr>
      <w:tr w:rsidR="000604E9" w14:paraId="555FCEE1" w14:textId="77777777" w:rsidTr="003F43FA">
        <w:trPr>
          <w:trHeight w:val="260"/>
        </w:trPr>
        <w:tc>
          <w:tcPr>
            <w:tcW w:w="5102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D1D1D1" w:themeFill="background2" w:themeFillShade="E6"/>
          </w:tcPr>
          <w:p w14:paraId="16191915" w14:textId="77777777" w:rsidR="000604E9" w:rsidRPr="004B1B1B" w:rsidRDefault="000604E9" w:rsidP="00CE3A5A">
            <w:pPr>
              <w:rPr>
                <w:b/>
                <w:bCs/>
              </w:rPr>
            </w:pPr>
            <w:r w:rsidRPr="004B1B1B">
              <w:rPr>
                <w:b/>
                <w:bCs/>
              </w:rPr>
              <w:t xml:space="preserve"> Dépenses admissibles</w:t>
            </w:r>
          </w:p>
        </w:tc>
        <w:tc>
          <w:tcPr>
            <w:tcW w:w="4968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D1D1D1" w:themeFill="background2" w:themeFillShade="E6"/>
          </w:tcPr>
          <w:p w14:paraId="5BE4034F" w14:textId="77777777" w:rsidR="000604E9" w:rsidRPr="004B1B1B" w:rsidRDefault="000604E9" w:rsidP="00CE3A5A">
            <w:pPr>
              <w:rPr>
                <w:b/>
                <w:bCs/>
              </w:rPr>
            </w:pPr>
            <w:r w:rsidRPr="004B1B1B">
              <w:rPr>
                <w:b/>
                <w:bCs/>
              </w:rPr>
              <w:t>Revenus</w:t>
            </w:r>
          </w:p>
        </w:tc>
      </w:tr>
      <w:tr w:rsidR="000604E9" w14:paraId="045F5432" w14:textId="77777777" w:rsidTr="003400A3">
        <w:trPr>
          <w:trHeight w:val="260"/>
        </w:trPr>
        <w:tc>
          <w:tcPr>
            <w:tcW w:w="356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57907E21" w14:textId="77777777" w:rsidR="000604E9" w:rsidRDefault="000604E9" w:rsidP="00CE3A5A"/>
        </w:tc>
        <w:tc>
          <w:tcPr>
            <w:tcW w:w="1141" w:type="dxa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5D43A382" w14:textId="77777777" w:rsidR="000604E9" w:rsidRDefault="000604E9" w:rsidP="00CE3A5A">
            <w:pPr>
              <w:jc w:val="right"/>
            </w:pPr>
          </w:p>
        </w:tc>
        <w:tc>
          <w:tcPr>
            <w:tcW w:w="401" w:type="dxa"/>
            <w:gridSpan w:val="2"/>
            <w:tcBorders>
              <w:top w:val="single" w:sz="4" w:space="0" w:color="000000" w:themeColor="text2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06E4A52C" w14:textId="77777777" w:rsidR="000604E9" w:rsidRDefault="000604E9" w:rsidP="00CE3A5A">
            <w:pPr>
              <w:jc w:val="right"/>
            </w:pPr>
            <w:r>
              <w:t>$</w:t>
            </w:r>
          </w:p>
        </w:tc>
        <w:tc>
          <w:tcPr>
            <w:tcW w:w="3646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0CA12E87" w14:textId="3B30616E" w:rsidR="000604E9" w:rsidRDefault="000604E9" w:rsidP="00CE3A5A">
            <w:r>
              <w:t>Demande du FS</w:t>
            </w:r>
            <w:r w:rsidR="00D22004">
              <w:t xml:space="preserve">PC </w:t>
            </w:r>
            <w:r w:rsidR="009F2105">
              <w:t>(max. 75 %)</w:t>
            </w:r>
          </w:p>
        </w:tc>
        <w:tc>
          <w:tcPr>
            <w:tcW w:w="960" w:type="dxa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1E82A499" w14:textId="77777777" w:rsidR="000604E9" w:rsidRDefault="000604E9" w:rsidP="00CE3A5A">
            <w:pPr>
              <w:jc w:val="right"/>
            </w:pPr>
          </w:p>
        </w:tc>
        <w:tc>
          <w:tcPr>
            <w:tcW w:w="362" w:type="dxa"/>
            <w:gridSpan w:val="2"/>
            <w:tcBorders>
              <w:top w:val="single" w:sz="4" w:space="0" w:color="000000" w:themeColor="text2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14F133DD" w14:textId="77777777" w:rsidR="000604E9" w:rsidRDefault="000604E9" w:rsidP="00CE3A5A">
            <w:pPr>
              <w:jc w:val="right"/>
            </w:pPr>
            <w:r>
              <w:t>$</w:t>
            </w:r>
          </w:p>
        </w:tc>
      </w:tr>
      <w:tr w:rsidR="000604E9" w14:paraId="4D7D2830" w14:textId="77777777" w:rsidTr="003400A3">
        <w:trPr>
          <w:trHeight w:val="260"/>
        </w:trPr>
        <w:tc>
          <w:tcPr>
            <w:tcW w:w="3560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582DAA66" w14:textId="77777777" w:rsidR="000604E9" w:rsidRDefault="000604E9" w:rsidP="00CE3A5A"/>
        </w:tc>
        <w:tc>
          <w:tcPr>
            <w:tcW w:w="1141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6AEEF9A6" w14:textId="77777777" w:rsidR="000604E9" w:rsidRDefault="000604E9" w:rsidP="00CE3A5A">
            <w:pPr>
              <w:jc w:val="right"/>
            </w:pPr>
          </w:p>
        </w:tc>
        <w:tc>
          <w:tcPr>
            <w:tcW w:w="401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6CEC330A" w14:textId="77777777" w:rsidR="000604E9" w:rsidRDefault="000604E9" w:rsidP="00CE3A5A">
            <w:pPr>
              <w:jc w:val="right"/>
            </w:pPr>
            <w:r>
              <w:t>$</w:t>
            </w:r>
          </w:p>
        </w:tc>
        <w:tc>
          <w:tcPr>
            <w:tcW w:w="3646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3C6EE977" w14:textId="77777777" w:rsidR="000604E9" w:rsidRDefault="000604E9" w:rsidP="00CE3A5A">
            <w:r>
              <w:t>Mise de fonds</w:t>
            </w:r>
          </w:p>
        </w:tc>
        <w:tc>
          <w:tcPr>
            <w:tcW w:w="960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05FF4430" w14:textId="77777777" w:rsidR="000604E9" w:rsidRDefault="000604E9" w:rsidP="00CE3A5A">
            <w:pPr>
              <w:jc w:val="right"/>
            </w:pPr>
          </w:p>
        </w:tc>
        <w:tc>
          <w:tcPr>
            <w:tcW w:w="362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2CE7A3A1" w14:textId="77777777" w:rsidR="000604E9" w:rsidRDefault="000604E9" w:rsidP="00CE3A5A">
            <w:pPr>
              <w:jc w:val="right"/>
            </w:pPr>
            <w:r>
              <w:t>$</w:t>
            </w:r>
          </w:p>
        </w:tc>
      </w:tr>
      <w:tr w:rsidR="000604E9" w14:paraId="368E5D16" w14:textId="77777777" w:rsidTr="003400A3">
        <w:trPr>
          <w:trHeight w:val="260"/>
        </w:trPr>
        <w:tc>
          <w:tcPr>
            <w:tcW w:w="3560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557B84F7" w14:textId="77777777" w:rsidR="000604E9" w:rsidRDefault="000604E9" w:rsidP="00CE3A5A"/>
        </w:tc>
        <w:tc>
          <w:tcPr>
            <w:tcW w:w="1141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7EA8D52A" w14:textId="77777777" w:rsidR="000604E9" w:rsidRDefault="000604E9" w:rsidP="00CE3A5A">
            <w:pPr>
              <w:jc w:val="right"/>
            </w:pPr>
          </w:p>
        </w:tc>
        <w:tc>
          <w:tcPr>
            <w:tcW w:w="401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2E069981" w14:textId="77777777" w:rsidR="000604E9" w:rsidRDefault="000604E9" w:rsidP="00CE3A5A">
            <w:pPr>
              <w:jc w:val="right"/>
            </w:pPr>
            <w:r>
              <w:t>$</w:t>
            </w:r>
          </w:p>
        </w:tc>
        <w:tc>
          <w:tcPr>
            <w:tcW w:w="3646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4E3BBD68" w14:textId="77777777" w:rsidR="000604E9" w:rsidRDefault="000604E9" w:rsidP="00CE3A5A">
            <w:r>
              <w:t>Partenaires</w:t>
            </w:r>
          </w:p>
        </w:tc>
        <w:tc>
          <w:tcPr>
            <w:tcW w:w="960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64DE2CED" w14:textId="77777777" w:rsidR="000604E9" w:rsidRDefault="000604E9" w:rsidP="00CE3A5A">
            <w:pPr>
              <w:jc w:val="right"/>
            </w:pPr>
          </w:p>
        </w:tc>
        <w:tc>
          <w:tcPr>
            <w:tcW w:w="362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3A6E5A63" w14:textId="77777777" w:rsidR="000604E9" w:rsidRDefault="000604E9" w:rsidP="00CE3A5A">
            <w:pPr>
              <w:jc w:val="right"/>
            </w:pPr>
            <w:r>
              <w:t>$</w:t>
            </w:r>
          </w:p>
        </w:tc>
      </w:tr>
      <w:tr w:rsidR="000604E9" w14:paraId="2FF13726" w14:textId="77777777" w:rsidTr="003400A3">
        <w:trPr>
          <w:trHeight w:val="260"/>
        </w:trPr>
        <w:tc>
          <w:tcPr>
            <w:tcW w:w="3560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0E95D5A9" w14:textId="77777777" w:rsidR="000604E9" w:rsidRDefault="000604E9" w:rsidP="00CE3A5A"/>
        </w:tc>
        <w:tc>
          <w:tcPr>
            <w:tcW w:w="1141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25325E82" w14:textId="77777777" w:rsidR="000604E9" w:rsidRDefault="000604E9" w:rsidP="00CE3A5A">
            <w:pPr>
              <w:jc w:val="right"/>
            </w:pPr>
          </w:p>
        </w:tc>
        <w:tc>
          <w:tcPr>
            <w:tcW w:w="401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186057DA" w14:textId="77777777" w:rsidR="000604E9" w:rsidRDefault="000604E9" w:rsidP="00CE3A5A">
            <w:pPr>
              <w:jc w:val="right"/>
            </w:pPr>
            <w:r>
              <w:t>$</w:t>
            </w:r>
          </w:p>
        </w:tc>
        <w:tc>
          <w:tcPr>
            <w:tcW w:w="3646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431709A2" w14:textId="4E45F06B" w:rsidR="000604E9" w:rsidRDefault="009F2105" w:rsidP="00CE3A5A">
            <w:r>
              <w:t xml:space="preserve">Autres : </w:t>
            </w:r>
          </w:p>
        </w:tc>
        <w:tc>
          <w:tcPr>
            <w:tcW w:w="960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65D9519C" w14:textId="77777777" w:rsidR="000604E9" w:rsidRDefault="000604E9" w:rsidP="00CE3A5A">
            <w:pPr>
              <w:jc w:val="right"/>
            </w:pPr>
          </w:p>
        </w:tc>
        <w:tc>
          <w:tcPr>
            <w:tcW w:w="362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5D1CABA1" w14:textId="77777777" w:rsidR="000604E9" w:rsidRDefault="000604E9" w:rsidP="00CE3A5A">
            <w:pPr>
              <w:jc w:val="right"/>
            </w:pPr>
            <w:r>
              <w:t>$</w:t>
            </w:r>
          </w:p>
        </w:tc>
      </w:tr>
      <w:tr w:rsidR="000604E9" w14:paraId="067FA51A" w14:textId="77777777" w:rsidTr="003400A3">
        <w:trPr>
          <w:trHeight w:val="260"/>
        </w:trPr>
        <w:tc>
          <w:tcPr>
            <w:tcW w:w="3560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53DD89B7" w14:textId="77777777" w:rsidR="000604E9" w:rsidRDefault="000604E9" w:rsidP="00CE3A5A"/>
        </w:tc>
        <w:tc>
          <w:tcPr>
            <w:tcW w:w="1141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74F9144F" w14:textId="77777777" w:rsidR="000604E9" w:rsidRDefault="000604E9" w:rsidP="00CE3A5A">
            <w:pPr>
              <w:jc w:val="right"/>
            </w:pPr>
          </w:p>
        </w:tc>
        <w:tc>
          <w:tcPr>
            <w:tcW w:w="401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128D0AF2" w14:textId="77777777" w:rsidR="000604E9" w:rsidRDefault="000604E9" w:rsidP="00CE3A5A">
            <w:pPr>
              <w:jc w:val="right"/>
            </w:pPr>
            <w:r>
              <w:t>$</w:t>
            </w:r>
          </w:p>
        </w:tc>
        <w:tc>
          <w:tcPr>
            <w:tcW w:w="3646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47E99D49" w14:textId="77777777" w:rsidR="000604E9" w:rsidRDefault="000604E9" w:rsidP="00CE3A5A"/>
        </w:tc>
        <w:tc>
          <w:tcPr>
            <w:tcW w:w="960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6843DC46" w14:textId="77777777" w:rsidR="000604E9" w:rsidRDefault="000604E9" w:rsidP="00CE3A5A">
            <w:pPr>
              <w:jc w:val="right"/>
            </w:pPr>
          </w:p>
        </w:tc>
        <w:tc>
          <w:tcPr>
            <w:tcW w:w="362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0E6652B5" w14:textId="77777777" w:rsidR="000604E9" w:rsidRDefault="000604E9" w:rsidP="00CE3A5A">
            <w:pPr>
              <w:jc w:val="right"/>
            </w:pPr>
            <w:r>
              <w:t>$</w:t>
            </w:r>
          </w:p>
        </w:tc>
      </w:tr>
      <w:tr w:rsidR="000604E9" w14:paraId="1DDB352D" w14:textId="77777777" w:rsidTr="003400A3">
        <w:trPr>
          <w:trHeight w:val="260"/>
        </w:trPr>
        <w:tc>
          <w:tcPr>
            <w:tcW w:w="3560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69ED8486" w14:textId="77777777" w:rsidR="000604E9" w:rsidRDefault="000604E9" w:rsidP="00CE3A5A"/>
        </w:tc>
        <w:tc>
          <w:tcPr>
            <w:tcW w:w="1141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5801FDB7" w14:textId="77777777" w:rsidR="000604E9" w:rsidRDefault="000604E9" w:rsidP="00CE3A5A">
            <w:pPr>
              <w:jc w:val="right"/>
            </w:pPr>
          </w:p>
        </w:tc>
        <w:tc>
          <w:tcPr>
            <w:tcW w:w="401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5F6F4B0B" w14:textId="77777777" w:rsidR="000604E9" w:rsidRDefault="000604E9" w:rsidP="00CE3A5A">
            <w:pPr>
              <w:jc w:val="right"/>
            </w:pPr>
            <w:r>
              <w:t>$</w:t>
            </w:r>
          </w:p>
        </w:tc>
        <w:tc>
          <w:tcPr>
            <w:tcW w:w="3646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4B9EBE9C" w14:textId="77777777" w:rsidR="000604E9" w:rsidRDefault="000604E9" w:rsidP="00CE3A5A"/>
        </w:tc>
        <w:tc>
          <w:tcPr>
            <w:tcW w:w="960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nil"/>
            </w:tcBorders>
          </w:tcPr>
          <w:p w14:paraId="240349CE" w14:textId="77777777" w:rsidR="000604E9" w:rsidRDefault="000604E9" w:rsidP="00CE3A5A">
            <w:pPr>
              <w:jc w:val="right"/>
            </w:pPr>
          </w:p>
        </w:tc>
        <w:tc>
          <w:tcPr>
            <w:tcW w:w="362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2D33233A" w14:textId="77777777" w:rsidR="000604E9" w:rsidRDefault="000604E9" w:rsidP="00CE3A5A">
            <w:pPr>
              <w:jc w:val="right"/>
            </w:pPr>
            <w:r>
              <w:t>$</w:t>
            </w:r>
          </w:p>
        </w:tc>
      </w:tr>
      <w:tr w:rsidR="000604E9" w14:paraId="69FB7EF5" w14:textId="77777777" w:rsidTr="003400A3">
        <w:trPr>
          <w:trHeight w:val="260"/>
        </w:trPr>
        <w:tc>
          <w:tcPr>
            <w:tcW w:w="3560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7D93AF4C" w14:textId="77777777" w:rsidR="000604E9" w:rsidRDefault="000604E9" w:rsidP="00CE3A5A"/>
        </w:tc>
        <w:tc>
          <w:tcPr>
            <w:tcW w:w="1141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000000" w:themeColor="text2"/>
              <w:right w:val="nil"/>
            </w:tcBorders>
          </w:tcPr>
          <w:p w14:paraId="25B90068" w14:textId="77777777" w:rsidR="000604E9" w:rsidRDefault="000604E9" w:rsidP="00CE3A5A">
            <w:pPr>
              <w:jc w:val="right"/>
            </w:pPr>
          </w:p>
        </w:tc>
        <w:tc>
          <w:tcPr>
            <w:tcW w:w="401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000000" w:themeColor="text2"/>
              <w:right w:val="single" w:sz="4" w:space="0" w:color="000000" w:themeColor="text2"/>
            </w:tcBorders>
          </w:tcPr>
          <w:p w14:paraId="45514AC1" w14:textId="77777777" w:rsidR="000604E9" w:rsidRDefault="000604E9" w:rsidP="00CE3A5A">
            <w:pPr>
              <w:jc w:val="right"/>
            </w:pPr>
            <w:r>
              <w:t>$</w:t>
            </w:r>
          </w:p>
        </w:tc>
        <w:tc>
          <w:tcPr>
            <w:tcW w:w="3646" w:type="dxa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5AADB810" w14:textId="77777777" w:rsidR="000604E9" w:rsidRDefault="000604E9" w:rsidP="00CE3A5A"/>
        </w:tc>
        <w:tc>
          <w:tcPr>
            <w:tcW w:w="960" w:type="dxa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000000" w:themeColor="text2"/>
              <w:right w:val="nil"/>
            </w:tcBorders>
          </w:tcPr>
          <w:p w14:paraId="557B1182" w14:textId="77777777" w:rsidR="000604E9" w:rsidRDefault="000604E9" w:rsidP="00CE3A5A">
            <w:pPr>
              <w:jc w:val="right"/>
            </w:pPr>
          </w:p>
        </w:tc>
        <w:tc>
          <w:tcPr>
            <w:tcW w:w="362" w:type="dxa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000000" w:themeColor="text2"/>
              <w:right w:val="single" w:sz="4" w:space="0" w:color="000000" w:themeColor="text2"/>
            </w:tcBorders>
          </w:tcPr>
          <w:p w14:paraId="6D5B7DF1" w14:textId="77777777" w:rsidR="000604E9" w:rsidRDefault="000604E9" w:rsidP="00CE3A5A">
            <w:pPr>
              <w:jc w:val="right"/>
            </w:pPr>
            <w:r>
              <w:t>$</w:t>
            </w:r>
          </w:p>
        </w:tc>
      </w:tr>
      <w:tr w:rsidR="000604E9" w14:paraId="7DA2D8FF" w14:textId="77777777" w:rsidTr="003F43FA">
        <w:trPr>
          <w:trHeight w:val="260"/>
        </w:trPr>
        <w:tc>
          <w:tcPr>
            <w:tcW w:w="356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  <w:shd w:val="clear" w:color="auto" w:fill="D1D1D1" w:themeFill="background2" w:themeFillShade="E6"/>
          </w:tcPr>
          <w:p w14:paraId="7042794F" w14:textId="77777777" w:rsidR="000604E9" w:rsidRPr="004B1B1B" w:rsidRDefault="000604E9" w:rsidP="00CE3A5A">
            <w:pPr>
              <w:jc w:val="right"/>
              <w:rPr>
                <w:b/>
                <w:bCs/>
              </w:rPr>
            </w:pPr>
            <w:r w:rsidRPr="004B1B1B">
              <w:rPr>
                <w:b/>
                <w:bCs/>
              </w:rPr>
              <w:t>Total</w:t>
            </w:r>
          </w:p>
        </w:tc>
        <w:tc>
          <w:tcPr>
            <w:tcW w:w="1214" w:type="dxa"/>
            <w:gridSpan w:val="2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CCCCCC" w:themeColor="text2" w:themeTint="33"/>
            </w:tcBorders>
            <w:shd w:val="clear" w:color="auto" w:fill="D1D1D1" w:themeFill="background2" w:themeFillShade="E6"/>
          </w:tcPr>
          <w:p w14:paraId="4134B2A7" w14:textId="77777777" w:rsidR="000604E9" w:rsidRPr="004B1B1B" w:rsidRDefault="000604E9" w:rsidP="00CE3A5A">
            <w:pPr>
              <w:jc w:val="right"/>
              <w:rPr>
                <w:b/>
                <w:bCs/>
              </w:rPr>
            </w:pPr>
          </w:p>
        </w:tc>
        <w:tc>
          <w:tcPr>
            <w:tcW w:w="328" w:type="dxa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D1D1D1" w:themeFill="background2" w:themeFillShade="E6"/>
          </w:tcPr>
          <w:p w14:paraId="1DB67A53" w14:textId="77777777" w:rsidR="000604E9" w:rsidRPr="004B1B1B" w:rsidRDefault="000604E9" w:rsidP="00CE3A5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3646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  <w:shd w:val="clear" w:color="auto" w:fill="D1D1D1" w:themeFill="background2" w:themeFillShade="E6"/>
          </w:tcPr>
          <w:p w14:paraId="7C7F8AD4" w14:textId="77777777" w:rsidR="000604E9" w:rsidRPr="004B1B1B" w:rsidRDefault="000604E9" w:rsidP="00CE3A5A">
            <w:pPr>
              <w:jc w:val="right"/>
              <w:rPr>
                <w:b/>
                <w:bCs/>
              </w:rPr>
            </w:pPr>
            <w:r w:rsidRPr="004B1B1B">
              <w:rPr>
                <w:b/>
                <w:bCs/>
              </w:rPr>
              <w:t>Total</w:t>
            </w:r>
          </w:p>
        </w:tc>
        <w:tc>
          <w:tcPr>
            <w:tcW w:w="994" w:type="dxa"/>
            <w:gridSpan w:val="2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CCCCCC" w:themeColor="text2" w:themeTint="33"/>
            </w:tcBorders>
            <w:shd w:val="clear" w:color="auto" w:fill="D1D1D1" w:themeFill="background2" w:themeFillShade="E6"/>
          </w:tcPr>
          <w:p w14:paraId="43FDEE90" w14:textId="77777777" w:rsidR="000604E9" w:rsidRPr="004B1B1B" w:rsidRDefault="000604E9" w:rsidP="00CE3A5A">
            <w:pPr>
              <w:jc w:val="right"/>
              <w:rPr>
                <w:b/>
                <w:bCs/>
              </w:rPr>
            </w:pPr>
          </w:p>
        </w:tc>
        <w:tc>
          <w:tcPr>
            <w:tcW w:w="328" w:type="dxa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D1D1D1" w:themeFill="background2" w:themeFillShade="E6"/>
          </w:tcPr>
          <w:p w14:paraId="7FB5D46A" w14:textId="77777777" w:rsidR="000604E9" w:rsidRPr="004B1B1B" w:rsidRDefault="000604E9" w:rsidP="00CE3A5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</w:tbl>
    <w:p w14:paraId="6B6B9D74" w14:textId="77777777" w:rsidR="000604E9" w:rsidRDefault="000604E9" w:rsidP="000604E9"/>
    <w:p w14:paraId="07368EDF" w14:textId="4BAD4989" w:rsidR="00376A10" w:rsidRDefault="00376A10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4D5CFC" w14:paraId="718B1B86" w14:textId="77777777" w:rsidTr="004D5CFC">
        <w:tc>
          <w:tcPr>
            <w:tcW w:w="1007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4A8F9FC" w14:textId="13C86E4E" w:rsidR="004D5CFC" w:rsidRDefault="004D5CFC" w:rsidP="003C7CF7">
            <w:pPr>
              <w:pStyle w:val="Paragraphedeliste"/>
              <w:numPr>
                <w:ilvl w:val="0"/>
                <w:numId w:val="17"/>
              </w:numPr>
              <w:ind w:left="318"/>
              <w:jc w:val="both"/>
            </w:pPr>
            <w:r w:rsidRPr="003C7CF7">
              <w:rPr>
                <w:b/>
                <w:color w:val="FFFFFF" w:themeColor="background1"/>
              </w:rPr>
              <w:lastRenderedPageBreak/>
              <w:t>Confidentialité</w:t>
            </w:r>
          </w:p>
        </w:tc>
      </w:tr>
      <w:tr w:rsidR="004D5CFC" w14:paraId="415A5D75" w14:textId="77777777" w:rsidTr="00CE3A5A">
        <w:tc>
          <w:tcPr>
            <w:tcW w:w="10070" w:type="dxa"/>
            <w:tcBorders>
              <w:bottom w:val="single" w:sz="4" w:space="0" w:color="D9D9D9" w:themeColor="background1" w:themeShade="D9"/>
            </w:tcBorders>
          </w:tcPr>
          <w:p w14:paraId="00ABE1DD" w14:textId="787E9957" w:rsidR="004D5CFC" w:rsidRDefault="004D5CFC" w:rsidP="00CE3A5A">
            <w:r>
              <w:t xml:space="preserve">La Municipalité régionale de comté de L’Érable s’engage à préserver la confidentialité de toute information relative au dossier, à moins d’autorisation écrite du demandeur, en conformité avec la Loi sur l’accès aux documents des organismes publics et la protection des renseignements personnels. </w:t>
            </w:r>
          </w:p>
          <w:p w14:paraId="5D048A44" w14:textId="77777777" w:rsidR="004D5CFC" w:rsidRDefault="004D5CFC" w:rsidP="00CE3A5A"/>
          <w:p w14:paraId="12392847" w14:textId="77777777" w:rsidR="004D5CFC" w:rsidRDefault="004D5CFC" w:rsidP="00CE3A5A">
            <w:r>
              <w:t>Les coordonnées du demandeur sont recueillies afin de permettre la communication avec ce dernier (courriel et téléphone) et de déterminer l’admissibilité du demandeur à l’appel de dossier (adresse).</w:t>
            </w:r>
          </w:p>
          <w:p w14:paraId="35CAD501" w14:textId="77777777" w:rsidR="004D5CFC" w:rsidRDefault="004D5CFC" w:rsidP="00CE3A5A"/>
        </w:tc>
      </w:tr>
      <w:tr w:rsidR="004D5CFC" w14:paraId="2D4F85B4" w14:textId="77777777" w:rsidTr="00CE3A5A">
        <w:tc>
          <w:tcPr>
            <w:tcW w:w="1007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2C02007" w14:textId="77777777" w:rsidR="004D5CFC" w:rsidRDefault="004D5CFC" w:rsidP="00CE3A5A">
            <w:pPr>
              <w:rPr>
                <w:b/>
                <w:bCs/>
              </w:rPr>
            </w:pPr>
            <w:r>
              <w:rPr>
                <w:b/>
                <w:bCs/>
              </w:rPr>
              <w:t>Autorisation d’accès à l’information</w:t>
            </w:r>
          </w:p>
          <w:p w14:paraId="5F99942B" w14:textId="6D08EF80" w:rsidR="004D5CFC" w:rsidRDefault="00000000" w:rsidP="00B4214A">
            <w:pPr>
              <w:tabs>
                <w:tab w:val="left" w:pos="335"/>
              </w:tabs>
              <w:ind w:left="335" w:hanging="335"/>
            </w:pPr>
            <w:sdt>
              <w:sdtPr>
                <w:id w:val="-18089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D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214A">
              <w:tab/>
            </w:r>
            <w:r w:rsidR="004D5CFC">
              <w:t>Je m’engage à donner accès aux renseignements et aux documents jugés essentiels à l’analyse de mon dossier au représentant de la MRC de L’Érable.</w:t>
            </w:r>
          </w:p>
          <w:p w14:paraId="21D6177B" w14:textId="77777777" w:rsidR="004D5CFC" w:rsidRPr="00F32B27" w:rsidRDefault="004D5CFC" w:rsidP="00CE3A5A">
            <w:pPr>
              <w:rPr>
                <w:b/>
                <w:bCs/>
              </w:rPr>
            </w:pPr>
          </w:p>
        </w:tc>
      </w:tr>
      <w:tr w:rsidR="004D5CFC" w14:paraId="1ED4E43D" w14:textId="77777777" w:rsidTr="00CE3A5A">
        <w:tc>
          <w:tcPr>
            <w:tcW w:w="10070" w:type="dxa"/>
            <w:tcBorders>
              <w:top w:val="single" w:sz="4" w:space="0" w:color="D9D9D9" w:themeColor="background1" w:themeShade="D9"/>
            </w:tcBorders>
          </w:tcPr>
          <w:p w14:paraId="5EC910D2" w14:textId="77777777" w:rsidR="004D5CFC" w:rsidRDefault="004D5CFC" w:rsidP="00CE3A5A">
            <w:pPr>
              <w:rPr>
                <w:b/>
                <w:bCs/>
              </w:rPr>
            </w:pPr>
            <w:r>
              <w:rPr>
                <w:b/>
                <w:bCs/>
              </w:rPr>
              <w:t>Autorisation de communiquer des renseignements contenus au dossier</w:t>
            </w:r>
          </w:p>
          <w:p w14:paraId="62973E99" w14:textId="476CE321" w:rsidR="004D5CFC" w:rsidRDefault="00000000" w:rsidP="00B4214A">
            <w:pPr>
              <w:ind w:left="335" w:hanging="335"/>
            </w:pPr>
            <w:sdt>
              <w:sdtPr>
                <w:id w:val="110870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5CFC" w:rsidRPr="00F32B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214A">
              <w:tab/>
            </w:r>
            <w:r w:rsidR="004D5CFC">
              <w:t xml:space="preserve">J’autorise le représentant de la MRC de L’Érable à partager de l’information concernant le dépôt de mon dossier aux membres du comité de sélection, au conseil des maires et au ministère de la Culture et des Communications et à tout autre intervenant nécessitant l’information pour l’acceptation du projet. </w:t>
            </w:r>
          </w:p>
          <w:p w14:paraId="5F496C84" w14:textId="77777777" w:rsidR="004D5CFC" w:rsidRPr="00F32B27" w:rsidRDefault="004D5CFC" w:rsidP="00CE3A5A">
            <w:pPr>
              <w:rPr>
                <w:b/>
                <w:bCs/>
              </w:rPr>
            </w:pPr>
          </w:p>
        </w:tc>
      </w:tr>
    </w:tbl>
    <w:p w14:paraId="401EFD60" w14:textId="77777777" w:rsidR="004D5CFC" w:rsidRDefault="004D5CFC" w:rsidP="000604E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35"/>
        <w:gridCol w:w="630"/>
        <w:gridCol w:w="709"/>
        <w:gridCol w:w="3696"/>
      </w:tblGrid>
      <w:tr w:rsidR="000604E9" w14:paraId="631177FE" w14:textId="77777777" w:rsidTr="00E12054">
        <w:tc>
          <w:tcPr>
            <w:tcW w:w="10070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1"/>
          </w:tcPr>
          <w:p w14:paraId="1A845DDC" w14:textId="18614AEC" w:rsidR="000604E9" w:rsidRPr="003C7CF7" w:rsidRDefault="000604E9" w:rsidP="003C7CF7">
            <w:pPr>
              <w:pStyle w:val="Paragraphedeliste"/>
              <w:numPr>
                <w:ilvl w:val="0"/>
                <w:numId w:val="17"/>
              </w:numPr>
              <w:rPr>
                <w:i/>
                <w:iCs/>
              </w:rPr>
            </w:pPr>
            <w:r w:rsidRPr="003C7CF7">
              <w:rPr>
                <w:b/>
                <w:bCs/>
                <w:color w:val="FFFFFF" w:themeColor="background1"/>
              </w:rPr>
              <w:t>Engagement</w:t>
            </w:r>
          </w:p>
        </w:tc>
      </w:tr>
      <w:tr w:rsidR="000604E9" w14:paraId="04C619B7" w14:textId="77777777" w:rsidTr="00CE3A5A">
        <w:trPr>
          <w:trHeight w:val="328"/>
        </w:trPr>
        <w:tc>
          <w:tcPr>
            <w:tcW w:w="10070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30353885" w14:textId="4E6D050D" w:rsidR="000604E9" w:rsidRDefault="00000000" w:rsidP="00B4214A">
            <w:pPr>
              <w:tabs>
                <w:tab w:val="left" w:pos="335"/>
              </w:tabs>
              <w:ind w:left="335" w:hanging="335"/>
            </w:pPr>
            <w:sdt>
              <w:sdtPr>
                <w:id w:val="-168342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D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214A">
              <w:tab/>
            </w:r>
            <w:r w:rsidR="000604E9">
              <w:t xml:space="preserve">Je déclare que les informations sont exactes et je m’engage à utiliser la subvention selon les </w:t>
            </w:r>
            <w:r w:rsidR="00F94A51">
              <w:t>modalités de la politique d’investissement du Fonds de soutien aux projets culturels.</w:t>
            </w:r>
          </w:p>
        </w:tc>
      </w:tr>
      <w:tr w:rsidR="000604E9" w14:paraId="7C802AF1" w14:textId="77777777" w:rsidTr="00CE3A5A">
        <w:trPr>
          <w:trHeight w:val="70"/>
        </w:trPr>
        <w:tc>
          <w:tcPr>
            <w:tcW w:w="5035" w:type="dxa"/>
            <w:tcBorders>
              <w:top w:val="single" w:sz="4" w:space="0" w:color="000000" w:themeColor="text2"/>
              <w:left w:val="single" w:sz="4" w:space="0" w:color="000000" w:themeColor="text2"/>
              <w:bottom w:val="nil"/>
              <w:right w:val="nil"/>
            </w:tcBorders>
          </w:tcPr>
          <w:p w14:paraId="3ED53B53" w14:textId="77777777" w:rsidR="000604E9" w:rsidRPr="004B1B1B" w:rsidRDefault="000604E9" w:rsidP="00CE3A5A">
            <w:pPr>
              <w:rPr>
                <w:b/>
                <w:bCs/>
              </w:rPr>
            </w:pPr>
            <w:r w:rsidRPr="004B1B1B">
              <w:rPr>
                <w:b/>
                <w:bCs/>
              </w:rPr>
              <w:t>Signature du demandeur</w:t>
            </w:r>
          </w:p>
        </w:tc>
        <w:tc>
          <w:tcPr>
            <w:tcW w:w="5035" w:type="dxa"/>
            <w:gridSpan w:val="3"/>
            <w:tcBorders>
              <w:top w:val="single" w:sz="4" w:space="0" w:color="000000" w:themeColor="text2"/>
              <w:left w:val="nil"/>
              <w:bottom w:val="nil"/>
              <w:right w:val="single" w:sz="4" w:space="0" w:color="000000" w:themeColor="text2"/>
            </w:tcBorders>
          </w:tcPr>
          <w:p w14:paraId="1551C1B0" w14:textId="77777777" w:rsidR="000604E9" w:rsidRPr="004B1B1B" w:rsidRDefault="000604E9" w:rsidP="00CE3A5A">
            <w:pPr>
              <w:rPr>
                <w:b/>
                <w:bCs/>
              </w:rPr>
            </w:pPr>
            <w:r>
              <w:rPr>
                <w:b/>
                <w:bCs/>
              </w:rPr>
              <w:t>Date (JJ-MM-AAAA)</w:t>
            </w:r>
          </w:p>
        </w:tc>
      </w:tr>
      <w:tr w:rsidR="000604E9" w14:paraId="73C5DB2B" w14:textId="77777777" w:rsidTr="00391C5B">
        <w:trPr>
          <w:trHeight w:val="720"/>
        </w:trPr>
        <w:tc>
          <w:tcPr>
            <w:tcW w:w="5035" w:type="dxa"/>
            <w:tcBorders>
              <w:top w:val="nil"/>
              <w:left w:val="single" w:sz="4" w:space="0" w:color="000000" w:themeColor="text2"/>
              <w:bottom w:val="single" w:sz="4" w:space="0" w:color="000000" w:themeColor="text2"/>
              <w:right w:val="nil"/>
            </w:tcBorders>
            <w:vAlign w:val="center"/>
          </w:tcPr>
          <w:p w14:paraId="5BFC4D9E" w14:textId="77777777" w:rsidR="000604E9" w:rsidRPr="004B1B1B" w:rsidRDefault="000604E9" w:rsidP="00CE3A5A">
            <w:pPr>
              <w:rPr>
                <w:b/>
                <w:bCs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  <w:vAlign w:val="center"/>
          </w:tcPr>
          <w:p w14:paraId="793AA027" w14:textId="77777777" w:rsidR="000604E9" w:rsidRPr="004B1B1B" w:rsidRDefault="000604E9" w:rsidP="00CE3A5A">
            <w:pPr>
              <w:jc w:val="right"/>
            </w:pPr>
            <w:r w:rsidRPr="004B1B1B">
              <w:t xml:space="preserve"> 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  <w:vAlign w:val="center"/>
          </w:tcPr>
          <w:p w14:paraId="591EFEBD" w14:textId="77777777" w:rsidR="000604E9" w:rsidRPr="004B1B1B" w:rsidRDefault="000604E9" w:rsidP="00CE3A5A">
            <w:pPr>
              <w:jc w:val="right"/>
            </w:pPr>
            <w:r w:rsidRPr="004B1B1B">
              <w:t xml:space="preserve"> /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151F7B32" w14:textId="77777777" w:rsidR="000604E9" w:rsidRPr="004B1B1B" w:rsidRDefault="000604E9" w:rsidP="00CE3A5A"/>
        </w:tc>
      </w:tr>
    </w:tbl>
    <w:p w14:paraId="0875EEB2" w14:textId="77777777" w:rsidR="000604E9" w:rsidRDefault="000604E9" w:rsidP="000604E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35"/>
        <w:gridCol w:w="630"/>
        <w:gridCol w:w="709"/>
        <w:gridCol w:w="3696"/>
      </w:tblGrid>
      <w:tr w:rsidR="004D5CFC" w14:paraId="394E3D26" w14:textId="77777777" w:rsidTr="004D5CFC">
        <w:tc>
          <w:tcPr>
            <w:tcW w:w="10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45DFE483" w14:textId="77777777" w:rsidR="004D5CFC" w:rsidRPr="004B1B1B" w:rsidRDefault="004D5CFC" w:rsidP="00CE3A5A">
            <w:pPr>
              <w:rPr>
                <w:i/>
                <w:iCs/>
              </w:rPr>
            </w:pPr>
            <w:r>
              <w:rPr>
                <w:b/>
                <w:bCs/>
                <w:color w:val="FFFFFF" w:themeColor="background1"/>
              </w:rPr>
              <w:t>Pour fins d’administration</w:t>
            </w:r>
          </w:p>
        </w:tc>
      </w:tr>
      <w:tr w:rsidR="004D5CFC" w14:paraId="1DB04747" w14:textId="77777777" w:rsidTr="00CE3A5A">
        <w:trPr>
          <w:trHeight w:val="70"/>
        </w:trPr>
        <w:tc>
          <w:tcPr>
            <w:tcW w:w="5035" w:type="dxa"/>
            <w:tcBorders>
              <w:top w:val="single" w:sz="4" w:space="0" w:color="auto"/>
              <w:left w:val="single" w:sz="4" w:space="0" w:color="000000" w:themeColor="text2"/>
              <w:bottom w:val="nil"/>
              <w:right w:val="single" w:sz="4" w:space="0" w:color="000000" w:themeColor="text2"/>
            </w:tcBorders>
          </w:tcPr>
          <w:p w14:paraId="098CA031" w14:textId="77777777" w:rsidR="004D5CFC" w:rsidRPr="004B1B1B" w:rsidRDefault="004D5CFC" w:rsidP="00CE3A5A">
            <w:pPr>
              <w:rPr>
                <w:b/>
                <w:bCs/>
              </w:rPr>
            </w:pPr>
            <w:r>
              <w:rPr>
                <w:b/>
                <w:bCs/>
              </w:rPr>
              <w:t>Demande reçue par</w:t>
            </w:r>
          </w:p>
        </w:tc>
        <w:tc>
          <w:tcPr>
            <w:tcW w:w="5035" w:type="dxa"/>
            <w:gridSpan w:val="3"/>
            <w:tcBorders>
              <w:top w:val="single" w:sz="4" w:space="0" w:color="auto"/>
              <w:left w:val="single" w:sz="4" w:space="0" w:color="000000" w:themeColor="text2"/>
              <w:bottom w:val="nil"/>
              <w:right w:val="single" w:sz="4" w:space="0" w:color="000000" w:themeColor="text2"/>
            </w:tcBorders>
          </w:tcPr>
          <w:p w14:paraId="72EA32EB" w14:textId="77777777" w:rsidR="004D5CFC" w:rsidRPr="004B1B1B" w:rsidRDefault="004D5CFC" w:rsidP="00CE3A5A">
            <w:pPr>
              <w:rPr>
                <w:b/>
                <w:bCs/>
              </w:rPr>
            </w:pPr>
            <w:r>
              <w:rPr>
                <w:b/>
                <w:bCs/>
              </w:rPr>
              <w:t>Date (JJ-MM-AAAA)</w:t>
            </w:r>
          </w:p>
        </w:tc>
      </w:tr>
      <w:tr w:rsidR="004D5CFC" w14:paraId="420281EF" w14:textId="77777777" w:rsidTr="00391C5B">
        <w:trPr>
          <w:trHeight w:val="778"/>
        </w:trPr>
        <w:tc>
          <w:tcPr>
            <w:tcW w:w="5035" w:type="dxa"/>
            <w:tcBorders>
              <w:top w:val="nil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0EAB2379" w14:textId="77777777" w:rsidR="004D5CFC" w:rsidRPr="004B1B1B" w:rsidRDefault="004D5CFC" w:rsidP="00CE3A5A">
            <w:pPr>
              <w:rPr>
                <w:b/>
                <w:bCs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000000" w:themeColor="text2"/>
              <w:bottom w:val="single" w:sz="4" w:space="0" w:color="000000" w:themeColor="text2"/>
              <w:right w:val="nil"/>
            </w:tcBorders>
            <w:vAlign w:val="center"/>
          </w:tcPr>
          <w:p w14:paraId="567C80AB" w14:textId="77777777" w:rsidR="004D5CFC" w:rsidRPr="004B1B1B" w:rsidRDefault="004D5CFC" w:rsidP="00CE3A5A">
            <w:pPr>
              <w:jc w:val="right"/>
            </w:pPr>
            <w:r w:rsidRPr="004B1B1B">
              <w:t xml:space="preserve"> 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  <w:vAlign w:val="center"/>
          </w:tcPr>
          <w:p w14:paraId="0161044E" w14:textId="77777777" w:rsidR="004D5CFC" w:rsidRPr="004B1B1B" w:rsidRDefault="004D5CFC" w:rsidP="00CE3A5A">
            <w:pPr>
              <w:jc w:val="right"/>
            </w:pPr>
            <w:r w:rsidRPr="004B1B1B">
              <w:t xml:space="preserve"> /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01EED232" w14:textId="77777777" w:rsidR="004D5CFC" w:rsidRPr="004B1B1B" w:rsidRDefault="004D5CFC" w:rsidP="00CE3A5A"/>
        </w:tc>
      </w:tr>
    </w:tbl>
    <w:p w14:paraId="022B467F" w14:textId="77777777" w:rsidR="00931478" w:rsidRDefault="00931478" w:rsidP="000604E9">
      <w:pPr>
        <w:pStyle w:val="Titre1"/>
        <w:sectPr w:rsidR="00931478" w:rsidSect="00345E19">
          <w:footerReference w:type="default" r:id="rId8"/>
          <w:headerReference w:type="first" r:id="rId9"/>
          <w:footerReference w:type="first" r:id="rId10"/>
          <w:pgSz w:w="12240" w:h="15840" w:code="1"/>
          <w:pgMar w:top="1440" w:right="1080" w:bottom="1440" w:left="1080" w:header="706" w:footer="432" w:gutter="0"/>
          <w:cols w:space="708"/>
          <w:titlePg/>
          <w:docGrid w:linePitch="360"/>
        </w:sectPr>
      </w:pPr>
    </w:p>
    <w:p w14:paraId="2F52CFB3" w14:textId="509343EE" w:rsidR="000604E9" w:rsidRDefault="000604E9" w:rsidP="000604E9">
      <w:pPr>
        <w:pStyle w:val="Titre1"/>
      </w:pPr>
      <w:r>
        <w:lastRenderedPageBreak/>
        <w:t>Aide-mémoire</w:t>
      </w:r>
    </w:p>
    <w:p w14:paraId="16F6BFE0" w14:textId="77777777" w:rsidR="000604E9" w:rsidRDefault="000604E9" w:rsidP="000604E9">
      <w:pPr>
        <w:pStyle w:val="Titre3"/>
        <w:spacing w:before="0"/>
        <w:ind w:left="720"/>
      </w:pPr>
    </w:p>
    <w:p w14:paraId="132BB08C" w14:textId="77777777" w:rsidR="000604E9" w:rsidRDefault="000604E9" w:rsidP="000604E9">
      <w:pPr>
        <w:pStyle w:val="Titre3"/>
        <w:spacing w:before="0"/>
      </w:pPr>
      <w:r>
        <w:t>Vous devez joindre à votre demande</w:t>
      </w:r>
    </w:p>
    <w:p w14:paraId="5DC080CC" w14:textId="3ECA8EAD" w:rsidR="00AB3D54" w:rsidRDefault="00000000" w:rsidP="00457367">
      <w:pPr>
        <w:tabs>
          <w:tab w:val="left" w:pos="720"/>
        </w:tabs>
        <w:spacing w:after="0"/>
        <w:ind w:left="708" w:hanging="348"/>
      </w:pPr>
      <w:sdt>
        <w:sdtPr>
          <w:id w:val="-1757347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2D11">
            <w:rPr>
              <w:rFonts w:ascii="MS Gothic" w:eastAsia="MS Gothic" w:hAnsi="MS Gothic" w:hint="eastAsia"/>
            </w:rPr>
            <w:t>☐</w:t>
          </w:r>
        </w:sdtContent>
      </w:sdt>
      <w:r w:rsidR="00457367">
        <w:tab/>
      </w:r>
      <w:r w:rsidR="00AB3D54" w:rsidRPr="00AB3D54">
        <w:t>U</w:t>
      </w:r>
      <w:r w:rsidR="000604E9">
        <w:t xml:space="preserve">ne résolution de votre C.A. autorisant le dépôt du projet et désignant la personne signataire des documents relatifs à la demande </w:t>
      </w:r>
    </w:p>
    <w:p w14:paraId="0E2098DE" w14:textId="69B58221" w:rsidR="000604E9" w:rsidRDefault="00000000" w:rsidP="00457367">
      <w:pPr>
        <w:tabs>
          <w:tab w:val="left" w:pos="720"/>
        </w:tabs>
        <w:spacing w:after="0"/>
        <w:ind w:left="708" w:hanging="348"/>
      </w:pPr>
      <w:sdt>
        <w:sdtPr>
          <w:id w:val="1475645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3D54">
            <w:rPr>
              <w:rFonts w:ascii="MS Gothic" w:eastAsia="MS Gothic" w:hAnsi="MS Gothic" w:hint="eastAsia"/>
            </w:rPr>
            <w:t>☐</w:t>
          </w:r>
        </w:sdtContent>
      </w:sdt>
      <w:r w:rsidR="00457367">
        <w:tab/>
      </w:r>
      <w:r w:rsidR="00AB3D54">
        <w:t>U</w:t>
      </w:r>
      <w:r w:rsidR="000604E9">
        <w:t>ne copie de la charte de l’organisme (sauf pour un établissement scolaire)</w:t>
      </w:r>
    </w:p>
    <w:p w14:paraId="606C2A61" w14:textId="17010C99" w:rsidR="000604E9" w:rsidRDefault="00000000" w:rsidP="00457367">
      <w:pPr>
        <w:tabs>
          <w:tab w:val="left" w:pos="720"/>
        </w:tabs>
        <w:spacing w:after="0"/>
        <w:ind w:left="708" w:hanging="348"/>
      </w:pPr>
      <w:sdt>
        <w:sdtPr>
          <w:id w:val="1755239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04E9" w:rsidRPr="004B1B1B">
            <w:rPr>
              <w:rFonts w:ascii="MS Gothic" w:eastAsia="MS Gothic" w:hAnsi="MS Gothic" w:hint="eastAsia"/>
            </w:rPr>
            <w:t>☐</w:t>
          </w:r>
        </w:sdtContent>
      </w:sdt>
      <w:r w:rsidR="00457367">
        <w:tab/>
      </w:r>
      <w:r w:rsidR="00AB3D54">
        <w:t>U</w:t>
      </w:r>
      <w:r w:rsidR="000604E9">
        <w:t>n dossier du (ou des) artiste(s) impliqué(s) dans le projet (</w:t>
      </w:r>
      <w:r w:rsidR="00DE0DC1">
        <w:t>C.V.</w:t>
      </w:r>
      <w:r w:rsidR="000604E9">
        <w:t xml:space="preserve"> artistique, démo, portfolio, etc.) </w:t>
      </w:r>
    </w:p>
    <w:p w14:paraId="553A9147" w14:textId="0C10690E" w:rsidR="00AB3D54" w:rsidRPr="00FF1A97" w:rsidRDefault="00000000" w:rsidP="00457367">
      <w:pPr>
        <w:pStyle w:val="Paragraphedeliste"/>
        <w:tabs>
          <w:tab w:val="left" w:pos="720"/>
        </w:tabs>
        <w:spacing w:after="0"/>
        <w:ind w:left="708" w:hanging="348"/>
      </w:pPr>
      <w:sdt>
        <w:sdtPr>
          <w:id w:val="-363142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3D54">
            <w:rPr>
              <w:rFonts w:ascii="MS Gothic" w:eastAsia="MS Gothic" w:hAnsi="MS Gothic" w:hint="eastAsia"/>
            </w:rPr>
            <w:t>☐</w:t>
          </w:r>
        </w:sdtContent>
      </w:sdt>
      <w:r w:rsidR="00457367">
        <w:tab/>
      </w:r>
      <w:r w:rsidR="00AB3D54">
        <w:t>Le(s) contrat(s) avec le(s) artiste(s)</w:t>
      </w:r>
    </w:p>
    <w:p w14:paraId="30A2A47B" w14:textId="0E183FA9" w:rsidR="000604E9" w:rsidRDefault="00000000" w:rsidP="00457367">
      <w:pPr>
        <w:pStyle w:val="Paragraphedeliste"/>
        <w:tabs>
          <w:tab w:val="left" w:pos="720"/>
        </w:tabs>
        <w:spacing w:after="0"/>
        <w:ind w:left="708" w:hanging="348"/>
      </w:pPr>
      <w:sdt>
        <w:sdtPr>
          <w:id w:val="-279028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04E9">
            <w:rPr>
              <w:rFonts w:ascii="MS Gothic" w:eastAsia="MS Gothic" w:hAnsi="MS Gothic" w:hint="eastAsia"/>
            </w:rPr>
            <w:t>☐</w:t>
          </w:r>
        </w:sdtContent>
      </w:sdt>
      <w:r w:rsidR="00457367">
        <w:tab/>
      </w:r>
      <w:r w:rsidR="000604E9">
        <w:t>Les lettres d’appui et/ou une entente écrite entre les parties impliquées dans le projet</w:t>
      </w:r>
    </w:p>
    <w:p w14:paraId="362DCA98" w14:textId="77777777" w:rsidR="000604E9" w:rsidRPr="00AA6975" w:rsidRDefault="000604E9" w:rsidP="00AA6975">
      <w:pPr>
        <w:spacing w:after="0"/>
        <w:rPr>
          <w:sz w:val="16"/>
          <w:szCs w:val="16"/>
          <w:lang w:val="fr-FR"/>
        </w:rPr>
      </w:pPr>
    </w:p>
    <w:p w14:paraId="15C203BC" w14:textId="77777777" w:rsidR="000604E9" w:rsidRDefault="000604E9" w:rsidP="000604E9">
      <w:pPr>
        <w:pStyle w:val="Titre3"/>
        <w:spacing w:before="0"/>
      </w:pPr>
      <w:r>
        <w:t>Les critères d’évaluation sont les suivants :</w:t>
      </w:r>
    </w:p>
    <w:p w14:paraId="3D8A77D0" w14:textId="77777777" w:rsidR="00AA6975" w:rsidRDefault="00AA6975" w:rsidP="00AA6975">
      <w:pPr>
        <w:pStyle w:val="Paragraphedeliste"/>
        <w:numPr>
          <w:ilvl w:val="0"/>
          <w:numId w:val="16"/>
        </w:numPr>
        <w:spacing w:after="0"/>
        <w:rPr>
          <w:lang w:val="fr-FR"/>
        </w:rPr>
      </w:pPr>
      <w:r w:rsidRPr="00AA6975">
        <w:rPr>
          <w:lang w:val="fr-FR"/>
        </w:rPr>
        <w:t>Qualité du projet (25 points)</w:t>
      </w:r>
    </w:p>
    <w:p w14:paraId="15B9857E" w14:textId="2DF22537" w:rsidR="00AA6975" w:rsidRPr="00AA6975" w:rsidRDefault="00AA6975" w:rsidP="00AA6975">
      <w:pPr>
        <w:pStyle w:val="Paragraphedeliste"/>
        <w:spacing w:after="0"/>
        <w:rPr>
          <w:i/>
          <w:iCs/>
          <w:lang w:val="fr-FR"/>
        </w:rPr>
      </w:pPr>
      <w:r w:rsidRPr="00AA6975">
        <w:rPr>
          <w:i/>
          <w:iCs/>
          <w:lang w:val="fr-FR"/>
        </w:rPr>
        <w:t>Réalisme du projet et du budget, viabilité du projet, visibilité du projet</w:t>
      </w:r>
    </w:p>
    <w:p w14:paraId="4E773811" w14:textId="77777777" w:rsidR="00AA6975" w:rsidRDefault="00AA6975" w:rsidP="00AA6975">
      <w:pPr>
        <w:pStyle w:val="Paragraphedeliste"/>
        <w:numPr>
          <w:ilvl w:val="0"/>
          <w:numId w:val="16"/>
        </w:numPr>
        <w:spacing w:after="0"/>
        <w:rPr>
          <w:lang w:val="fr-FR"/>
        </w:rPr>
      </w:pPr>
      <w:r w:rsidRPr="00AA6975">
        <w:rPr>
          <w:lang w:val="fr-FR"/>
        </w:rPr>
        <w:t>Qualité du volet de médiation culturelle (25 points)</w:t>
      </w:r>
    </w:p>
    <w:p w14:paraId="66E3F2C8" w14:textId="19BA1875" w:rsidR="00AA6975" w:rsidRPr="00AA6975" w:rsidRDefault="00AA6975" w:rsidP="00AA6975">
      <w:pPr>
        <w:pStyle w:val="Paragraphedeliste"/>
        <w:spacing w:after="0"/>
        <w:rPr>
          <w:i/>
          <w:iCs/>
          <w:lang w:val="fr-FR"/>
        </w:rPr>
      </w:pPr>
      <w:r w:rsidRPr="00AA6975">
        <w:rPr>
          <w:i/>
          <w:iCs/>
          <w:lang w:val="fr-FR"/>
        </w:rPr>
        <w:t>Valeur artistique ou culturelle du projet, expertise des intervenants culturels, pertinence par rapport aux politiques culturelle</w:t>
      </w:r>
      <w:r w:rsidR="00DE0DC1">
        <w:rPr>
          <w:i/>
          <w:iCs/>
          <w:lang w:val="fr-FR"/>
        </w:rPr>
        <w:t>s</w:t>
      </w:r>
    </w:p>
    <w:p w14:paraId="5E237154" w14:textId="77777777" w:rsidR="00AA6975" w:rsidRDefault="00AA6975" w:rsidP="00AA6975">
      <w:pPr>
        <w:pStyle w:val="Paragraphedeliste"/>
        <w:numPr>
          <w:ilvl w:val="0"/>
          <w:numId w:val="16"/>
        </w:numPr>
        <w:spacing w:after="0"/>
        <w:rPr>
          <w:lang w:val="fr-FR"/>
        </w:rPr>
      </w:pPr>
      <w:r w:rsidRPr="00AA6975">
        <w:rPr>
          <w:lang w:val="fr-FR"/>
        </w:rPr>
        <w:t>Qualité des retombées anticipées sur le milieu (25 points)</w:t>
      </w:r>
    </w:p>
    <w:p w14:paraId="78A7C156" w14:textId="0E2FE2FB" w:rsidR="00AA6975" w:rsidRPr="00AA6975" w:rsidRDefault="00AA6975" w:rsidP="00AA6975">
      <w:pPr>
        <w:pStyle w:val="Paragraphedeliste"/>
        <w:spacing w:after="0"/>
        <w:rPr>
          <w:i/>
          <w:iCs/>
          <w:lang w:val="fr-FR"/>
        </w:rPr>
      </w:pPr>
      <w:r w:rsidRPr="00AA6975">
        <w:rPr>
          <w:i/>
          <w:iCs/>
          <w:lang w:val="fr-FR"/>
        </w:rPr>
        <w:t>Portée de l’intervention et nombre de personnes touchées, effets durables, retombées locales</w:t>
      </w:r>
    </w:p>
    <w:p w14:paraId="49AB8CF5" w14:textId="77777777" w:rsidR="00AA6975" w:rsidRDefault="00AA6975" w:rsidP="00AA6975">
      <w:pPr>
        <w:pStyle w:val="Paragraphedeliste"/>
        <w:numPr>
          <w:ilvl w:val="0"/>
          <w:numId w:val="16"/>
        </w:numPr>
        <w:spacing w:after="0"/>
        <w:rPr>
          <w:lang w:val="fr-FR"/>
        </w:rPr>
      </w:pPr>
      <w:r w:rsidRPr="00AA6975">
        <w:rPr>
          <w:lang w:val="fr-FR"/>
        </w:rPr>
        <w:t>Caractère innovant et structurant du projet (25 points)</w:t>
      </w:r>
    </w:p>
    <w:p w14:paraId="4CC7462D" w14:textId="71725173" w:rsidR="000604E9" w:rsidRDefault="00AA6975" w:rsidP="00AA6975">
      <w:pPr>
        <w:pStyle w:val="Paragraphedeliste"/>
        <w:spacing w:after="0"/>
        <w:rPr>
          <w:i/>
          <w:iCs/>
          <w:lang w:val="fr-FR"/>
        </w:rPr>
      </w:pPr>
      <w:r w:rsidRPr="00AA6975">
        <w:rPr>
          <w:i/>
          <w:iCs/>
          <w:lang w:val="fr-FR"/>
        </w:rPr>
        <w:t>Originalité de l’intervention, participation et collaboration du milieu, effet de levier</w:t>
      </w:r>
    </w:p>
    <w:p w14:paraId="54DB1E93" w14:textId="77777777" w:rsidR="00AA6975" w:rsidRPr="00AA6975" w:rsidRDefault="00AA6975" w:rsidP="00AA6975">
      <w:pPr>
        <w:pStyle w:val="Paragraphedeliste"/>
        <w:spacing w:after="0"/>
        <w:rPr>
          <w:lang w:val="fr-FR"/>
        </w:rPr>
      </w:pPr>
    </w:p>
    <w:p w14:paraId="13DC02E5" w14:textId="07BFBAF9" w:rsidR="000604E9" w:rsidRPr="00FF1A97" w:rsidRDefault="000604E9" w:rsidP="000604E9">
      <w:pPr>
        <w:pStyle w:val="Titre3"/>
        <w:spacing w:before="0"/>
      </w:pPr>
      <w:r>
        <w:t>L</w:t>
      </w:r>
      <w:r w:rsidR="00457367">
        <w:t>a</w:t>
      </w:r>
      <w:r>
        <w:t xml:space="preserve"> date de dépôt</w:t>
      </w:r>
      <w:r w:rsidR="00395D51">
        <w:t xml:space="preserve"> annuelle</w:t>
      </w:r>
      <w:r w:rsidR="00457367">
        <w:t xml:space="preserve"> est </w:t>
      </w:r>
      <w:r w:rsidR="00E92D11">
        <w:t>le :</w:t>
      </w:r>
    </w:p>
    <w:p w14:paraId="7A67B6CC" w14:textId="61748DC4" w:rsidR="000604E9" w:rsidRDefault="000604E9" w:rsidP="000604E9">
      <w:pPr>
        <w:pStyle w:val="Paragraphedeliste"/>
        <w:numPr>
          <w:ilvl w:val="0"/>
          <w:numId w:val="15"/>
        </w:numPr>
        <w:spacing w:after="0"/>
        <w:rPr>
          <w:lang w:val="fr-FR"/>
        </w:rPr>
      </w:pPr>
      <w:r w:rsidRPr="004B1B1B">
        <w:rPr>
          <w:lang w:val="fr-FR"/>
        </w:rPr>
        <w:t>1</w:t>
      </w:r>
      <w:r w:rsidR="00457367" w:rsidRPr="00457367">
        <w:rPr>
          <w:vertAlign w:val="superscript"/>
          <w:lang w:val="fr-FR"/>
        </w:rPr>
        <w:t xml:space="preserve"> </w:t>
      </w:r>
      <w:r w:rsidR="00457367" w:rsidRPr="004B1B1B">
        <w:rPr>
          <w:vertAlign w:val="superscript"/>
          <w:lang w:val="fr-FR"/>
        </w:rPr>
        <w:t>er</w:t>
      </w:r>
      <w:r w:rsidR="00E92D11">
        <w:rPr>
          <w:vertAlign w:val="superscript"/>
          <w:lang w:val="fr-FR"/>
        </w:rPr>
        <w:t xml:space="preserve"> </w:t>
      </w:r>
      <w:r w:rsidR="00457367">
        <w:rPr>
          <w:lang w:val="fr-FR"/>
        </w:rPr>
        <w:t>mars</w:t>
      </w:r>
    </w:p>
    <w:p w14:paraId="66C111B0" w14:textId="77777777" w:rsidR="000604E9" w:rsidRPr="001F546A" w:rsidRDefault="000604E9" w:rsidP="000604E9">
      <w:pPr>
        <w:pStyle w:val="Paragraphedeliste"/>
        <w:spacing w:after="0"/>
        <w:ind w:left="1423"/>
        <w:rPr>
          <w:sz w:val="16"/>
          <w:szCs w:val="16"/>
          <w:lang w:val="fr-FR"/>
        </w:rPr>
      </w:pPr>
    </w:p>
    <w:p w14:paraId="17D08799" w14:textId="77777777" w:rsidR="000604E9" w:rsidRDefault="000604E9" w:rsidP="000604E9">
      <w:pPr>
        <w:pStyle w:val="Titre3"/>
        <w:spacing w:before="0"/>
      </w:pPr>
      <w:r>
        <w:t>Dépôt de la demande :</w:t>
      </w:r>
    </w:p>
    <w:p w14:paraId="68AA89CB" w14:textId="13F9A74C" w:rsidR="00395D51" w:rsidRDefault="000604E9" w:rsidP="000604E9">
      <w:bookmarkStart w:id="0" w:name="_Hlk115510998"/>
      <w:r>
        <w:t>Votre formulaire signé et les documents</w:t>
      </w:r>
      <w:r w:rsidR="00DE0DC1">
        <w:t xml:space="preserve"> à joindre</w:t>
      </w:r>
      <w:r>
        <w:t xml:space="preserve"> </w:t>
      </w:r>
      <w:r w:rsidRPr="005E4E0B">
        <w:t>do</w:t>
      </w:r>
      <w:r w:rsidRPr="00DC1E84">
        <w:t>ivent être adressés à</w:t>
      </w:r>
      <w:r w:rsidR="003C7CF7">
        <w:t xml:space="preserve"> </w:t>
      </w:r>
      <w:r w:rsidR="00A8046C">
        <w:t>Caroline Fortin</w:t>
      </w:r>
      <w:r w:rsidR="003C7CF7">
        <w:t xml:space="preserve"> </w:t>
      </w:r>
      <w:r>
        <w:t xml:space="preserve">à l’adresse courriel </w:t>
      </w:r>
      <w:hyperlink r:id="rId11" w:history="1">
        <w:r w:rsidR="00CB0146" w:rsidRPr="003B1A2C">
          <w:rPr>
            <w:rStyle w:val="Lienhypertexte"/>
          </w:rPr>
          <w:t>tourisme-culture@erable.ca</w:t>
        </w:r>
      </w:hyperlink>
      <w:r w:rsidR="00E92D11">
        <w:t xml:space="preserve"> ou par la poste au 1275, avenue Saint-Édouard, Plessisville (QC) G6L 2K1.</w:t>
      </w:r>
    </w:p>
    <w:p w14:paraId="663E881B" w14:textId="7D39798B" w:rsidR="00395D51" w:rsidRDefault="00395D51" w:rsidP="000604E9">
      <w:r>
        <w:t>S</w:t>
      </w:r>
      <w:r w:rsidR="000604E9" w:rsidRPr="00DC1E84">
        <w:t>i votre dossier dépasse 10 MO, vous pouvez utiliser le site de transfert de données gratuit</w:t>
      </w:r>
      <w:r>
        <w:t xml:space="preserve"> : </w:t>
      </w:r>
      <w:hyperlink r:id="rId12" w:history="1">
        <w:r w:rsidRPr="00F05E2F">
          <w:rPr>
            <w:rStyle w:val="Lienhypertexte"/>
          </w:rPr>
          <w:t>www.wetransfer.com</w:t>
        </w:r>
      </w:hyperlink>
    </w:p>
    <w:p w14:paraId="35EEB952" w14:textId="4F6F7198" w:rsidR="000604E9" w:rsidRPr="00F43332" w:rsidRDefault="000604E9" w:rsidP="000604E9">
      <w:r w:rsidRPr="00DC1E84">
        <w:t xml:space="preserve">L’objet de l’envoi du courriel devra indiquer : </w:t>
      </w:r>
      <w:r w:rsidRPr="00DC1E84">
        <w:rPr>
          <w:b/>
          <w:bCs/>
        </w:rPr>
        <w:t xml:space="preserve">FSAOC – Appel de dossiers </w:t>
      </w:r>
    </w:p>
    <w:p w14:paraId="6151563B" w14:textId="436803B6" w:rsidR="000604E9" w:rsidRPr="000604E9" w:rsidRDefault="000604E9" w:rsidP="000604E9">
      <w:pPr>
        <w:rPr>
          <w:lang w:val="fr-FR"/>
        </w:rPr>
      </w:pPr>
      <w:r w:rsidRPr="00DC1E84">
        <w:rPr>
          <w:lang w:val="fr-FR"/>
        </w:rPr>
        <w:t xml:space="preserve">Pour plus d’informations :  </w:t>
      </w:r>
      <w:r w:rsidR="00A8046C">
        <w:rPr>
          <w:lang w:val="fr-FR"/>
        </w:rPr>
        <w:t>Caroline Fortin</w:t>
      </w:r>
      <w:r w:rsidRPr="00DC1E84">
        <w:rPr>
          <w:lang w:val="fr-FR"/>
        </w:rPr>
        <w:t xml:space="preserve"> | </w:t>
      </w:r>
      <w:bookmarkEnd w:id="0"/>
      <w:r w:rsidR="00CB0146">
        <w:rPr>
          <w:lang w:val="fr-FR"/>
        </w:rPr>
        <w:fldChar w:fldCharType="begin"/>
      </w:r>
      <w:r w:rsidR="00CB0146">
        <w:rPr>
          <w:lang w:val="fr-FR"/>
        </w:rPr>
        <w:instrText>HYPERLINK "mailto:</w:instrText>
      </w:r>
      <w:r w:rsidR="00CB0146" w:rsidRPr="00CB0146">
        <w:rPr>
          <w:lang w:val="fr-FR"/>
        </w:rPr>
        <w:instrText>tourisme-culture</w:instrText>
      </w:r>
      <w:r w:rsidR="00CB0146">
        <w:rPr>
          <w:lang w:val="fr-FR"/>
        </w:rPr>
        <w:instrText>@erable.ca"</w:instrText>
      </w:r>
      <w:r w:rsidR="00CB0146">
        <w:rPr>
          <w:lang w:val="fr-FR"/>
        </w:rPr>
      </w:r>
      <w:r w:rsidR="00CB0146">
        <w:rPr>
          <w:lang w:val="fr-FR"/>
        </w:rPr>
        <w:fldChar w:fldCharType="separate"/>
      </w:r>
      <w:r w:rsidR="00CB0146" w:rsidRPr="003B1A2C">
        <w:rPr>
          <w:rStyle w:val="Lienhypertexte"/>
          <w:lang w:val="fr-FR"/>
        </w:rPr>
        <w:t>tourisme-culture@erable.ca</w:t>
      </w:r>
      <w:r w:rsidR="00CB0146">
        <w:rPr>
          <w:lang w:val="fr-FR"/>
        </w:rPr>
        <w:fldChar w:fldCharType="end"/>
      </w:r>
      <w:r w:rsidR="00CB0146">
        <w:rPr>
          <w:lang w:val="fr-FR"/>
        </w:rPr>
        <w:t xml:space="preserve"> </w:t>
      </w:r>
    </w:p>
    <w:sectPr w:rsidR="000604E9" w:rsidRPr="000604E9" w:rsidSect="00931478">
      <w:type w:val="evenPage"/>
      <w:pgSz w:w="12240" w:h="15840" w:code="1"/>
      <w:pgMar w:top="1440" w:right="1080" w:bottom="1440" w:left="1080" w:header="706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86178" w14:textId="77777777" w:rsidR="007145B9" w:rsidRDefault="007145B9" w:rsidP="008D1331">
      <w:pPr>
        <w:spacing w:after="0" w:line="240" w:lineRule="auto"/>
      </w:pPr>
      <w:r>
        <w:separator/>
      </w:r>
    </w:p>
  </w:endnote>
  <w:endnote w:type="continuationSeparator" w:id="0">
    <w:p w14:paraId="1C432EBD" w14:textId="77777777" w:rsidR="007145B9" w:rsidRDefault="007145B9" w:rsidP="008D1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4493367"/>
      <w:docPartObj>
        <w:docPartGallery w:val="Page Numbers (Bottom of Page)"/>
        <w:docPartUnique/>
      </w:docPartObj>
    </w:sdtPr>
    <w:sdtContent>
      <w:p w14:paraId="53AC0859" w14:textId="0FF77CE1" w:rsidR="00376A10" w:rsidRDefault="00376A1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804118"/>
      <w:docPartObj>
        <w:docPartGallery w:val="Page Numbers (Bottom of Page)"/>
        <w:docPartUnique/>
      </w:docPartObj>
    </w:sdtPr>
    <w:sdtContent>
      <w:p w14:paraId="291024A7" w14:textId="5877FA26" w:rsidR="00C416DE" w:rsidRPr="002A17B1" w:rsidRDefault="00C416DE" w:rsidP="00C416DE">
        <w:pPr>
          <w:pStyle w:val="Pieddepage"/>
          <w:tabs>
            <w:tab w:val="clear" w:pos="4320"/>
            <w:tab w:val="center" w:pos="5040"/>
          </w:tabs>
          <w:rPr>
            <w:rFonts w:ascii="Calibri Light" w:hAnsi="Calibri Light" w:cs="Arial"/>
            <w:color w:val="4B3E39"/>
            <w:sz w:val="18"/>
            <w:szCs w:val="18"/>
          </w:rPr>
        </w:pPr>
        <w:r>
          <w:rPr>
            <w:noProof/>
            <w:lang w:eastAsia="fr-CA"/>
          </w:rPr>
          <w:drawing>
            <wp:inline distT="0" distB="0" distL="0" distR="0" wp14:anchorId="39AB9D1F" wp14:editId="68CBE20D">
              <wp:extent cx="874808" cy="424282"/>
              <wp:effectExtent l="0" t="0" r="1905" b="0"/>
              <wp:docPr id="1901495177" name="Image 1" descr="Une image contenant Police, Graphique, graphisme, logo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4421846" name="Image 1" descr="Une image contenant Police, Graphique, graphisme, logo&#10;&#10;Le contenu généré par l’IA peut être incorrect.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4036" cy="43845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noProof/>
            <w:lang w:eastAsia="fr-CA"/>
          </w:rPr>
          <w:drawing>
            <wp:anchor distT="0" distB="0" distL="114300" distR="114300" simplePos="0" relativeHeight="251665408" behindDoc="0" locked="0" layoutInCell="1" allowOverlap="1" wp14:anchorId="38004074" wp14:editId="6E4894F1">
              <wp:simplePos x="0" y="0"/>
              <wp:positionH relativeFrom="margin">
                <wp:posOffset>5419090</wp:posOffset>
              </wp:positionH>
              <wp:positionV relativeFrom="paragraph">
                <wp:posOffset>74930</wp:posOffset>
              </wp:positionV>
              <wp:extent cx="1190625" cy="377031"/>
              <wp:effectExtent l="0" t="0" r="0" b="4445"/>
              <wp:wrapNone/>
              <wp:docPr id="949633739" name="Image 949633739" descr="Une image contenant texte, Police, orange, conception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723899" name="Image 93723899" descr="Une image contenant texte, Police, orange, conception&#10;&#10;Le contenu généré par l’IA peut être incorrect."/>
                      <pic:cNvPicPr/>
                    </pic:nvPicPr>
                    <pic:blipFill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90625" cy="3770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="Calibri Light" w:hAnsi="Calibri Light" w:cs="Arial"/>
            <w:color w:val="4B3E39"/>
            <w:sz w:val="18"/>
            <w:szCs w:val="18"/>
          </w:rPr>
          <w:tab/>
          <w:t>1275, avenue St-Édouard, Plessisville (Québec)</w:t>
        </w:r>
        <w:r w:rsidRPr="002A17B1">
          <w:rPr>
            <w:rFonts w:ascii="Calibri Light" w:hAnsi="Calibri Light" w:cs="Arial"/>
            <w:color w:val="4B3E39"/>
            <w:sz w:val="18"/>
            <w:szCs w:val="18"/>
          </w:rPr>
          <w:t xml:space="preserve"> G6L </w:t>
        </w:r>
        <w:r>
          <w:rPr>
            <w:rFonts w:ascii="Calibri Light" w:hAnsi="Calibri Light" w:cs="Arial"/>
            <w:color w:val="4B3E39"/>
            <w:sz w:val="18"/>
            <w:szCs w:val="18"/>
          </w:rPr>
          <w:t>2K1</w:t>
        </w:r>
      </w:p>
      <w:p w14:paraId="6B5AD629" w14:textId="77777777" w:rsidR="00C416DE" w:rsidRPr="002A17B1" w:rsidRDefault="00C416DE" w:rsidP="00C416DE">
        <w:pPr>
          <w:pStyle w:val="Pieddepage"/>
          <w:jc w:val="center"/>
          <w:rPr>
            <w:rFonts w:ascii="Calibri Light" w:hAnsi="Calibri Light" w:cs="Arial"/>
            <w:color w:val="4B3E39"/>
            <w:sz w:val="18"/>
            <w:szCs w:val="18"/>
          </w:rPr>
        </w:pPr>
        <w:r w:rsidRPr="002A17B1">
          <w:rPr>
            <w:rFonts w:ascii="Calibri Light" w:hAnsi="Calibri Light" w:cs="Arial"/>
            <w:color w:val="4B3E39"/>
            <w:sz w:val="18"/>
            <w:szCs w:val="18"/>
          </w:rPr>
          <w:t>819</w:t>
        </w:r>
        <w:r>
          <w:rPr>
            <w:rFonts w:ascii="Calibri Light" w:hAnsi="Calibri Light" w:cs="Arial"/>
            <w:color w:val="4B3E39"/>
            <w:sz w:val="18"/>
            <w:szCs w:val="18"/>
          </w:rPr>
          <w:t> 362-2333</w:t>
        </w:r>
      </w:p>
      <w:p w14:paraId="16D6C547" w14:textId="0530BDA4" w:rsidR="00C416DE" w:rsidRPr="008866B6" w:rsidRDefault="00C416DE" w:rsidP="00C416DE">
        <w:pPr>
          <w:pStyle w:val="Pieddepage"/>
          <w:jc w:val="center"/>
          <w:rPr>
            <w:rFonts w:ascii="Calibri Light" w:hAnsi="Calibri Light" w:cs="Arial"/>
            <w:color w:val="ED8B00" w:themeColor="accent3"/>
            <w:sz w:val="18"/>
            <w:szCs w:val="18"/>
          </w:rPr>
        </w:pPr>
        <w:r w:rsidRPr="008866B6">
          <w:rPr>
            <w:color w:val="ED8B00" w:themeColor="accent3"/>
            <w:sz w:val="18"/>
            <w:szCs w:val="18"/>
          </w:rPr>
          <w:t>erable.ca</w:t>
        </w:r>
      </w:p>
      <w:p w14:paraId="17CE16AD" w14:textId="485AFB4D" w:rsidR="00457367" w:rsidRDefault="0045736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FE19A" w14:textId="77777777" w:rsidR="007145B9" w:rsidRDefault="007145B9" w:rsidP="008D1331">
      <w:pPr>
        <w:spacing w:after="0" w:line="240" w:lineRule="auto"/>
      </w:pPr>
      <w:r>
        <w:separator/>
      </w:r>
    </w:p>
  </w:footnote>
  <w:footnote w:type="continuationSeparator" w:id="0">
    <w:p w14:paraId="1781E979" w14:textId="77777777" w:rsidR="007145B9" w:rsidRDefault="007145B9" w:rsidP="008D1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818A" w14:textId="335AC309" w:rsidR="00457367" w:rsidRDefault="00457367" w:rsidP="00457367">
    <w:pPr>
      <w:pStyle w:val="En-tt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96DE731" wp14:editId="4CD5EF9F">
          <wp:simplePos x="0" y="0"/>
          <wp:positionH relativeFrom="margin">
            <wp:posOffset>1790700</wp:posOffset>
          </wp:positionH>
          <wp:positionV relativeFrom="margin">
            <wp:posOffset>-958850</wp:posOffset>
          </wp:positionV>
          <wp:extent cx="2819400" cy="939797"/>
          <wp:effectExtent l="0" t="0" r="0" b="0"/>
          <wp:wrapNone/>
          <wp:docPr id="1161297892" name="Image 1" descr="Une image contenant capture d’écran, Graphique, graphism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5585555" name="Image 1" descr="Une image contenant capture d’écran, Graphique, graphisme, Polic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9397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401">
      <w:t>Mars 2026</w:t>
    </w:r>
  </w:p>
  <w:p w14:paraId="746C5D2D" w14:textId="77777777" w:rsidR="00457367" w:rsidRDefault="00457367" w:rsidP="00457367">
    <w:pPr>
      <w:pStyle w:val="En-tte"/>
      <w:jc w:val="right"/>
    </w:pPr>
  </w:p>
  <w:p w14:paraId="7C3F8393" w14:textId="77777777" w:rsidR="00457367" w:rsidRDefault="00457367" w:rsidP="00457367">
    <w:pPr>
      <w:pStyle w:val="En-tte"/>
    </w:pPr>
  </w:p>
  <w:p w14:paraId="2BA7A4E6" w14:textId="77777777" w:rsidR="00457367" w:rsidRPr="008D1331" w:rsidRDefault="00457367" w:rsidP="00457367">
    <w:pPr>
      <w:pStyle w:val="En-tte"/>
      <w:jc w:val="center"/>
    </w:pPr>
  </w:p>
  <w:p w14:paraId="0A37BADB" w14:textId="7A27E656" w:rsidR="00457367" w:rsidRPr="00457367" w:rsidRDefault="00457367" w:rsidP="0045736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2A34"/>
    <w:multiLevelType w:val="hybridMultilevel"/>
    <w:tmpl w:val="D092001A"/>
    <w:lvl w:ilvl="0" w:tplc="44DAC7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FFFFFF" w:themeColor="background1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E2512"/>
    <w:multiLevelType w:val="hybridMultilevel"/>
    <w:tmpl w:val="44F038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0255"/>
    <w:multiLevelType w:val="hybridMultilevel"/>
    <w:tmpl w:val="53AE972C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582060"/>
    <w:multiLevelType w:val="hybridMultilevel"/>
    <w:tmpl w:val="55AE6946"/>
    <w:lvl w:ilvl="0" w:tplc="63562F00">
      <w:start w:val="1"/>
      <w:numFmt w:val="lowerLetter"/>
      <w:lvlText w:val="%1."/>
      <w:lvlJc w:val="left"/>
      <w:pPr>
        <w:ind w:left="1070" w:hanging="360"/>
      </w:pPr>
      <w:rPr>
        <w:rFonts w:asciiTheme="minorHAnsi" w:eastAsiaTheme="minorEastAsia" w:hAnsiTheme="minorHAnsi" w:cstheme="minorBidi"/>
        <w:color w:val="000000" w:themeColor="text2"/>
        <w:sz w:val="24"/>
        <w:szCs w:val="24"/>
      </w:rPr>
    </w:lvl>
    <w:lvl w:ilvl="1" w:tplc="0C0C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1DFF69C5"/>
    <w:multiLevelType w:val="hybridMultilevel"/>
    <w:tmpl w:val="C2E0AA2E"/>
    <w:lvl w:ilvl="0" w:tplc="2130A78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871A3"/>
    <w:multiLevelType w:val="hybridMultilevel"/>
    <w:tmpl w:val="A6DA9108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1D44645"/>
    <w:multiLevelType w:val="hybridMultilevel"/>
    <w:tmpl w:val="1FB279A8"/>
    <w:lvl w:ilvl="0" w:tplc="2130A78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45F61"/>
    <w:multiLevelType w:val="hybridMultilevel"/>
    <w:tmpl w:val="631E0774"/>
    <w:lvl w:ilvl="0" w:tplc="F2CE51BE">
      <w:start w:val="1"/>
      <w:numFmt w:val="decimal"/>
      <w:lvlText w:val="%1."/>
      <w:lvlJc w:val="left"/>
      <w:pPr>
        <w:ind w:left="720" w:hanging="360"/>
      </w:pPr>
      <w:rPr>
        <w:rFonts w:hint="default"/>
        <w:color w:val="E8E8E8" w:themeColor="background2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04B1F"/>
    <w:multiLevelType w:val="hybridMultilevel"/>
    <w:tmpl w:val="78863828"/>
    <w:lvl w:ilvl="0" w:tplc="2130A78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97A27"/>
    <w:multiLevelType w:val="hybridMultilevel"/>
    <w:tmpl w:val="DE9814C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726414"/>
    <w:multiLevelType w:val="hybridMultilevel"/>
    <w:tmpl w:val="31B8CA10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4A73767"/>
    <w:multiLevelType w:val="hybridMultilevel"/>
    <w:tmpl w:val="50903EF0"/>
    <w:lvl w:ilvl="0" w:tplc="0C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67B26E52"/>
    <w:multiLevelType w:val="hybridMultilevel"/>
    <w:tmpl w:val="F6E40D50"/>
    <w:lvl w:ilvl="0" w:tplc="073AB2DC">
      <w:start w:val="5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6C750D81"/>
    <w:multiLevelType w:val="hybridMultilevel"/>
    <w:tmpl w:val="815632B4"/>
    <w:lvl w:ilvl="0" w:tplc="2130A78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4B5575"/>
    <w:multiLevelType w:val="hybridMultilevel"/>
    <w:tmpl w:val="E5965B10"/>
    <w:lvl w:ilvl="0" w:tplc="05E09BA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7C9061BD"/>
    <w:multiLevelType w:val="hybridMultilevel"/>
    <w:tmpl w:val="EECC8C98"/>
    <w:lvl w:ilvl="0" w:tplc="6E4A7334">
      <w:start w:val="3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B64852"/>
    <w:multiLevelType w:val="hybridMultilevel"/>
    <w:tmpl w:val="94308E70"/>
    <w:lvl w:ilvl="0" w:tplc="E36C3048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  <w:i w:val="0"/>
        <w:iCs w:val="0"/>
        <w:color w:val="FFFFFF" w:themeColor="background1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3661388">
    <w:abstractNumId w:val="7"/>
  </w:num>
  <w:num w:numId="2" w16cid:durableId="695039347">
    <w:abstractNumId w:val="3"/>
  </w:num>
  <w:num w:numId="3" w16cid:durableId="1839534944">
    <w:abstractNumId w:val="8"/>
  </w:num>
  <w:num w:numId="4" w16cid:durableId="2115634129">
    <w:abstractNumId w:val="4"/>
  </w:num>
  <w:num w:numId="5" w16cid:durableId="978805779">
    <w:abstractNumId w:val="13"/>
  </w:num>
  <w:num w:numId="6" w16cid:durableId="1355617992">
    <w:abstractNumId w:val="6"/>
  </w:num>
  <w:num w:numId="7" w16cid:durableId="697778429">
    <w:abstractNumId w:val="11"/>
  </w:num>
  <w:num w:numId="8" w16cid:durableId="2138792682">
    <w:abstractNumId w:val="15"/>
  </w:num>
  <w:num w:numId="9" w16cid:durableId="672877399">
    <w:abstractNumId w:val="1"/>
  </w:num>
  <w:num w:numId="10" w16cid:durableId="555051349">
    <w:abstractNumId w:val="16"/>
  </w:num>
  <w:num w:numId="11" w16cid:durableId="1821382771">
    <w:abstractNumId w:val="14"/>
  </w:num>
  <w:num w:numId="12" w16cid:durableId="590698912">
    <w:abstractNumId w:val="12"/>
  </w:num>
  <w:num w:numId="13" w16cid:durableId="339357739">
    <w:abstractNumId w:val="10"/>
  </w:num>
  <w:num w:numId="14" w16cid:durableId="2132817436">
    <w:abstractNumId w:val="2"/>
  </w:num>
  <w:num w:numId="15" w16cid:durableId="1499736788">
    <w:abstractNumId w:val="5"/>
  </w:num>
  <w:num w:numId="16" w16cid:durableId="1894268282">
    <w:abstractNumId w:val="9"/>
  </w:num>
  <w:num w:numId="17" w16cid:durableId="68664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2D"/>
    <w:rsid w:val="00004B3A"/>
    <w:rsid w:val="000078AF"/>
    <w:rsid w:val="0005663E"/>
    <w:rsid w:val="000604E9"/>
    <w:rsid w:val="0009554C"/>
    <w:rsid w:val="000A4508"/>
    <w:rsid w:val="000A7243"/>
    <w:rsid w:val="000C233C"/>
    <w:rsid w:val="000D6404"/>
    <w:rsid w:val="000E6CA3"/>
    <w:rsid w:val="000F66D3"/>
    <w:rsid w:val="00107716"/>
    <w:rsid w:val="001368F9"/>
    <w:rsid w:val="00150781"/>
    <w:rsid w:val="00186CD8"/>
    <w:rsid w:val="001933B1"/>
    <w:rsid w:val="00193894"/>
    <w:rsid w:val="001967E3"/>
    <w:rsid w:val="001C7A8E"/>
    <w:rsid w:val="001F5F1B"/>
    <w:rsid w:val="0023183E"/>
    <w:rsid w:val="0028398D"/>
    <w:rsid w:val="00292AE3"/>
    <w:rsid w:val="002C5736"/>
    <w:rsid w:val="003400A3"/>
    <w:rsid w:val="00341571"/>
    <w:rsid w:val="00345E19"/>
    <w:rsid w:val="003566A3"/>
    <w:rsid w:val="00371A23"/>
    <w:rsid w:val="00376A10"/>
    <w:rsid w:val="00386DC1"/>
    <w:rsid w:val="00391C5B"/>
    <w:rsid w:val="00395D51"/>
    <w:rsid w:val="003A7F62"/>
    <w:rsid w:val="003C7CF7"/>
    <w:rsid w:val="003E333C"/>
    <w:rsid w:val="003F43FA"/>
    <w:rsid w:val="0040058B"/>
    <w:rsid w:val="0042557D"/>
    <w:rsid w:val="00452675"/>
    <w:rsid w:val="00457367"/>
    <w:rsid w:val="004D0E0D"/>
    <w:rsid w:val="004D4C24"/>
    <w:rsid w:val="004D5CFC"/>
    <w:rsid w:val="00500150"/>
    <w:rsid w:val="005439A0"/>
    <w:rsid w:val="005669CA"/>
    <w:rsid w:val="005C750C"/>
    <w:rsid w:val="00610C4E"/>
    <w:rsid w:val="006261FE"/>
    <w:rsid w:val="006335B6"/>
    <w:rsid w:val="00637C84"/>
    <w:rsid w:val="006418A6"/>
    <w:rsid w:val="00651F70"/>
    <w:rsid w:val="00653136"/>
    <w:rsid w:val="00667E01"/>
    <w:rsid w:val="0067280A"/>
    <w:rsid w:val="0067346C"/>
    <w:rsid w:val="00696B9B"/>
    <w:rsid w:val="006A7FEB"/>
    <w:rsid w:val="006F07FF"/>
    <w:rsid w:val="0071305C"/>
    <w:rsid w:val="007145B9"/>
    <w:rsid w:val="00722AFE"/>
    <w:rsid w:val="00734445"/>
    <w:rsid w:val="00741FD0"/>
    <w:rsid w:val="00766A8E"/>
    <w:rsid w:val="00792401"/>
    <w:rsid w:val="007B7F79"/>
    <w:rsid w:val="007D0AD5"/>
    <w:rsid w:val="007D2C75"/>
    <w:rsid w:val="007E0B73"/>
    <w:rsid w:val="007F3C11"/>
    <w:rsid w:val="00805223"/>
    <w:rsid w:val="00811C50"/>
    <w:rsid w:val="008208E6"/>
    <w:rsid w:val="008353DB"/>
    <w:rsid w:val="00842029"/>
    <w:rsid w:val="00857403"/>
    <w:rsid w:val="008866B6"/>
    <w:rsid w:val="008A776C"/>
    <w:rsid w:val="008D1331"/>
    <w:rsid w:val="008D1C8F"/>
    <w:rsid w:val="008F1BB9"/>
    <w:rsid w:val="00907612"/>
    <w:rsid w:val="009179AC"/>
    <w:rsid w:val="00923A5E"/>
    <w:rsid w:val="00931478"/>
    <w:rsid w:val="00960924"/>
    <w:rsid w:val="0098624E"/>
    <w:rsid w:val="009A3FB4"/>
    <w:rsid w:val="009A491C"/>
    <w:rsid w:val="009A69A8"/>
    <w:rsid w:val="009E3DD4"/>
    <w:rsid w:val="009F2105"/>
    <w:rsid w:val="00A8046C"/>
    <w:rsid w:val="00AA6975"/>
    <w:rsid w:val="00AB3D54"/>
    <w:rsid w:val="00AB7D2D"/>
    <w:rsid w:val="00AD0BBB"/>
    <w:rsid w:val="00B15989"/>
    <w:rsid w:val="00B16072"/>
    <w:rsid w:val="00B4214A"/>
    <w:rsid w:val="00B71DA5"/>
    <w:rsid w:val="00B84F3B"/>
    <w:rsid w:val="00BA30FE"/>
    <w:rsid w:val="00BF3FC7"/>
    <w:rsid w:val="00BF66D1"/>
    <w:rsid w:val="00C02DEB"/>
    <w:rsid w:val="00C32A3F"/>
    <w:rsid w:val="00C416DE"/>
    <w:rsid w:val="00C64A37"/>
    <w:rsid w:val="00C9666E"/>
    <w:rsid w:val="00CA09EE"/>
    <w:rsid w:val="00CA4698"/>
    <w:rsid w:val="00CA6A8C"/>
    <w:rsid w:val="00CB0146"/>
    <w:rsid w:val="00CD325F"/>
    <w:rsid w:val="00CD4461"/>
    <w:rsid w:val="00CE59C2"/>
    <w:rsid w:val="00D22004"/>
    <w:rsid w:val="00D26A63"/>
    <w:rsid w:val="00D4181F"/>
    <w:rsid w:val="00D5374C"/>
    <w:rsid w:val="00D85798"/>
    <w:rsid w:val="00DC7489"/>
    <w:rsid w:val="00DD069D"/>
    <w:rsid w:val="00DE0DC1"/>
    <w:rsid w:val="00DE3908"/>
    <w:rsid w:val="00E12054"/>
    <w:rsid w:val="00E23288"/>
    <w:rsid w:val="00E45776"/>
    <w:rsid w:val="00E47044"/>
    <w:rsid w:val="00E92D11"/>
    <w:rsid w:val="00EA4B19"/>
    <w:rsid w:val="00EA76B3"/>
    <w:rsid w:val="00ED5C4A"/>
    <w:rsid w:val="00EE2596"/>
    <w:rsid w:val="00F203D9"/>
    <w:rsid w:val="00F253EC"/>
    <w:rsid w:val="00F40DD4"/>
    <w:rsid w:val="00F4369B"/>
    <w:rsid w:val="00F723AA"/>
    <w:rsid w:val="00F9334B"/>
    <w:rsid w:val="00F94A51"/>
    <w:rsid w:val="00FA2F30"/>
    <w:rsid w:val="00FC3F15"/>
    <w:rsid w:val="00FD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A9F5A"/>
  <w15:chartTrackingRefBased/>
  <w15:docId w15:val="{44AE81BE-2D1A-47D0-BCAF-CF7C8919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698"/>
  </w:style>
  <w:style w:type="paragraph" w:styleId="Titre1">
    <w:name w:val="heading 1"/>
    <w:basedOn w:val="Normal"/>
    <w:next w:val="Normal"/>
    <w:link w:val="Titre1Car"/>
    <w:uiPriority w:val="9"/>
    <w:qFormat/>
    <w:rsid w:val="00CA46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A09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96E65" w:themeColor="accent6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A46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6502F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A46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6502F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A46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22717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CA46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22717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CA46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CA469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6502F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CA469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A4698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CA09EE"/>
    <w:rPr>
      <w:rFonts w:asciiTheme="majorHAnsi" w:eastAsiaTheme="majorEastAsia" w:hAnsiTheme="majorHAnsi" w:cstheme="majorBidi"/>
      <w:b/>
      <w:bCs/>
      <w:color w:val="796E65" w:themeColor="accent6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A4698"/>
    <w:rPr>
      <w:rFonts w:asciiTheme="majorHAnsi" w:eastAsiaTheme="majorEastAsia" w:hAnsiTheme="majorHAnsi" w:cstheme="majorBidi"/>
      <w:b/>
      <w:bCs/>
      <w:color w:val="46502F" w:themeColor="accent1"/>
    </w:rPr>
  </w:style>
  <w:style w:type="character" w:customStyle="1" w:styleId="Titre4Car">
    <w:name w:val="Titre 4 Car"/>
    <w:basedOn w:val="Policepardfaut"/>
    <w:link w:val="Titre4"/>
    <w:uiPriority w:val="9"/>
    <w:rsid w:val="00CA4698"/>
    <w:rPr>
      <w:rFonts w:asciiTheme="majorHAnsi" w:eastAsiaTheme="majorEastAsia" w:hAnsiTheme="majorHAnsi" w:cstheme="majorBidi"/>
      <w:b/>
      <w:bCs/>
      <w:i/>
      <w:iCs/>
      <w:color w:val="46502F" w:themeColor="accent1"/>
    </w:rPr>
  </w:style>
  <w:style w:type="paragraph" w:styleId="Paragraphedeliste">
    <w:name w:val="List Paragraph"/>
    <w:basedOn w:val="Normal"/>
    <w:uiPriority w:val="34"/>
    <w:qFormat/>
    <w:rsid w:val="00610C4E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rsid w:val="00CA4698"/>
    <w:rPr>
      <w:rFonts w:asciiTheme="majorHAnsi" w:eastAsiaTheme="majorEastAsia" w:hAnsiTheme="majorHAnsi" w:cstheme="majorBidi"/>
      <w:color w:val="222717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rsid w:val="00CA4698"/>
    <w:rPr>
      <w:rFonts w:asciiTheme="majorHAnsi" w:eastAsiaTheme="majorEastAsia" w:hAnsiTheme="majorHAnsi" w:cstheme="majorBidi"/>
      <w:i/>
      <w:iCs/>
      <w:color w:val="222717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CA46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sid w:val="00CA4698"/>
    <w:rPr>
      <w:rFonts w:asciiTheme="majorHAnsi" w:eastAsiaTheme="majorEastAsia" w:hAnsiTheme="majorHAnsi" w:cstheme="majorBidi"/>
      <w:color w:val="46502F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CA469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A4698"/>
    <w:pPr>
      <w:spacing w:line="240" w:lineRule="auto"/>
    </w:pPr>
    <w:rPr>
      <w:b/>
      <w:bCs/>
      <w:color w:val="46502F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CA4698"/>
    <w:pPr>
      <w:pBdr>
        <w:bottom w:val="single" w:sz="8" w:space="4" w:color="46502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6502F" w:themeColor="accent1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CA4698"/>
    <w:rPr>
      <w:rFonts w:asciiTheme="majorHAnsi" w:eastAsiaTheme="majorEastAsia" w:hAnsiTheme="majorHAnsi" w:cstheme="majorBidi"/>
      <w:color w:val="46502F" w:themeColor="accent1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A4698"/>
    <w:pPr>
      <w:numPr>
        <w:ilvl w:val="1"/>
      </w:numPr>
    </w:pPr>
    <w:rPr>
      <w:rFonts w:asciiTheme="majorHAnsi" w:eastAsiaTheme="majorEastAsia" w:hAnsiTheme="majorHAnsi" w:cstheme="majorBidi"/>
      <w:i/>
      <w:iCs/>
      <w:color w:val="796E65" w:themeColor="accent6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CA4698"/>
    <w:rPr>
      <w:rFonts w:asciiTheme="majorHAnsi" w:eastAsiaTheme="majorEastAsia" w:hAnsiTheme="majorHAnsi" w:cstheme="majorBidi"/>
      <w:i/>
      <w:iCs/>
      <w:color w:val="796E65" w:themeColor="accent6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CA4698"/>
    <w:rPr>
      <w:b/>
      <w:bCs/>
    </w:rPr>
  </w:style>
  <w:style w:type="character" w:styleId="Accentuation">
    <w:name w:val="Emphasis"/>
    <w:basedOn w:val="Policepardfaut"/>
    <w:uiPriority w:val="20"/>
    <w:qFormat/>
    <w:rsid w:val="00CA4698"/>
    <w:rPr>
      <w:i/>
      <w:iCs/>
    </w:rPr>
  </w:style>
  <w:style w:type="paragraph" w:styleId="Sansinterligne">
    <w:name w:val="No Spacing"/>
    <w:uiPriority w:val="1"/>
    <w:qFormat/>
    <w:rsid w:val="00CA4698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CA4698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CA4698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4698"/>
    <w:pPr>
      <w:pBdr>
        <w:bottom w:val="single" w:sz="4" w:space="4" w:color="46502F" w:themeColor="accent1"/>
      </w:pBdr>
      <w:spacing w:before="200" w:after="280"/>
      <w:ind w:left="936" w:right="936"/>
    </w:pPr>
    <w:rPr>
      <w:b/>
      <w:bCs/>
      <w:i/>
      <w:iCs/>
      <w:color w:val="46502F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A4698"/>
    <w:rPr>
      <w:b/>
      <w:bCs/>
      <w:i/>
      <w:iCs/>
      <w:color w:val="46502F" w:themeColor="accent1"/>
    </w:rPr>
  </w:style>
  <w:style w:type="character" w:styleId="Accentuationlgre">
    <w:name w:val="Subtle Emphasis"/>
    <w:basedOn w:val="Policepardfaut"/>
    <w:uiPriority w:val="19"/>
    <w:qFormat/>
    <w:rsid w:val="00CA4698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CA4698"/>
    <w:rPr>
      <w:b/>
      <w:bCs/>
      <w:i/>
      <w:iCs/>
      <w:color w:val="46502F" w:themeColor="accent1"/>
    </w:rPr>
  </w:style>
  <w:style w:type="character" w:styleId="Rfrencelgre">
    <w:name w:val="Subtle Reference"/>
    <w:basedOn w:val="Policepardfaut"/>
    <w:uiPriority w:val="31"/>
    <w:qFormat/>
    <w:rsid w:val="00CA4698"/>
    <w:rPr>
      <w:smallCaps/>
      <w:color w:val="D9A700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CA4698"/>
    <w:rPr>
      <w:b/>
      <w:bCs/>
      <w:smallCaps/>
      <w:color w:val="D9A700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CA4698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A4698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8D133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1331"/>
  </w:style>
  <w:style w:type="paragraph" w:styleId="Pieddepage">
    <w:name w:val="footer"/>
    <w:basedOn w:val="Normal"/>
    <w:link w:val="PieddepageCar"/>
    <w:uiPriority w:val="99"/>
    <w:unhideWhenUsed/>
    <w:rsid w:val="008D133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1331"/>
  </w:style>
  <w:style w:type="character" w:styleId="Lienhypertexte">
    <w:name w:val="Hyperlink"/>
    <w:basedOn w:val="Policepardfaut"/>
    <w:uiPriority w:val="99"/>
    <w:unhideWhenUsed/>
    <w:rsid w:val="008D1331"/>
    <w:rPr>
      <w:color w:val="467886" w:themeColor="hyperlink"/>
      <w:u w:val="single"/>
    </w:rPr>
  </w:style>
  <w:style w:type="table" w:styleId="Grilledutableau">
    <w:name w:val="Table Grid"/>
    <w:basedOn w:val="TableauNormal"/>
    <w:uiPriority w:val="59"/>
    <w:rsid w:val="003E3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CA469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A46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etransfer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urisme-culture@erable.ca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900-000%20CULTURE%20PATRIMOINE%20LOISIRS\Boite%20&#224;%20outils\Mod&#232;les%20Word\2024_Mod&#232;le%20ETC.dotx" TargetMode="External"/></Relationships>
</file>

<file path=word/theme/theme1.xml><?xml version="1.0" encoding="utf-8"?>
<a:theme xmlns:a="http://schemas.openxmlformats.org/drawingml/2006/main" name="Thème Office 2013 – 2022">
  <a:themeElements>
    <a:clrScheme name="Personnalisé 3">
      <a:dk1>
        <a:sysClr val="windowText" lastClr="000000"/>
      </a:dk1>
      <a:lt1>
        <a:sysClr val="window" lastClr="FFFFFF"/>
      </a:lt1>
      <a:dk2>
        <a:srgbClr val="000000"/>
      </a:dk2>
      <a:lt2>
        <a:srgbClr val="E8E8E8"/>
      </a:lt2>
      <a:accent1>
        <a:srgbClr val="46502F"/>
      </a:accent1>
      <a:accent2>
        <a:srgbClr val="D9A700"/>
      </a:accent2>
      <a:accent3>
        <a:srgbClr val="ED8B00"/>
      </a:accent3>
      <a:accent4>
        <a:srgbClr val="CF4520"/>
      </a:accent4>
      <a:accent5>
        <a:srgbClr val="97D700"/>
      </a:accent5>
      <a:accent6>
        <a:srgbClr val="796E65"/>
      </a:accent6>
      <a:hlink>
        <a:srgbClr val="467886"/>
      </a:hlink>
      <a:folHlink>
        <a:srgbClr val="96607D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7F54B-22DF-4ED2-A918-812A26A64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2024_Modèle ETC</Template>
  <TotalTime>2</TotalTime>
  <Pages>6</Pages>
  <Words>929</Words>
  <Characters>5115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Fortin</dc:creator>
  <cp:keywords/>
  <dc:description/>
  <cp:lastModifiedBy>Isabelle Hallé</cp:lastModifiedBy>
  <cp:revision>4</cp:revision>
  <cp:lastPrinted>2025-01-27T15:39:00Z</cp:lastPrinted>
  <dcterms:created xsi:type="dcterms:W3CDTF">2026-04-02T19:01:00Z</dcterms:created>
  <dcterms:modified xsi:type="dcterms:W3CDTF">2026-04-02T19:02:00Z</dcterms:modified>
</cp:coreProperties>
</file>